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7883A35D" w14:textId="77777777" w:rsidR="00F679F4" w:rsidRPr="00F679F4" w:rsidRDefault="00960E62">
      <w:pPr>
        <w:pStyle w:val="Title"/>
        <w:rPr>
          <w:sz w:val="20"/>
          <w:szCs w:val="20"/>
        </w:rPr>
      </w:pPr>
      <w:sdt>
        <w:sdtPr>
          <w:rPr>
            <w:color w:val="FF0000"/>
          </w:rPr>
          <w:alias w:val="Company Name"/>
          <w:tag w:val=""/>
          <w:id w:val="1501239775"/>
          <w:placeholder>
            <w:docPart w:val="055C5DC08CEF49CDA03F45F267DBC323"/>
          </w:placeholder>
          <w:dataBinding w:prefixMappings="xmlns:ns0='http://schemas.openxmlformats.org/officeDocument/2006/extended-properties' " w:xpath="/ns0:Properties[1]/ns0:Company[1]" w:storeItemID="{6668398D-A668-4E3E-A5EB-62B293D839F1}"/>
          <w:text/>
        </w:sdtPr>
        <w:sdtEndPr/>
        <w:sdtContent>
          <w:r w:rsidR="00F679F4" w:rsidRPr="00026F1F">
            <w:rPr>
              <w:color w:val="FF0000"/>
            </w:rPr>
            <w:t>Practitioner’s name</w:t>
          </w:r>
        </w:sdtContent>
      </w:sdt>
      <w:r w:rsidR="002C3492">
        <w:br/>
      </w:r>
      <w:r w:rsidR="00F679F4" w:rsidRPr="00026F1F">
        <w:rPr>
          <w:color w:val="FF0000"/>
          <w:sz w:val="20"/>
          <w:szCs w:val="20"/>
        </w:rPr>
        <w:t xml:space="preserve">Practitioners nominals </w:t>
      </w:r>
      <w:r w:rsidR="00F679F4">
        <w:rPr>
          <w:sz w:val="20"/>
          <w:szCs w:val="20"/>
        </w:rPr>
        <w:br/>
      </w:r>
    </w:p>
    <w:p w14:paraId="6D1F311A" w14:textId="77777777" w:rsidR="008F397F" w:rsidRDefault="00F679F4">
      <w:pPr>
        <w:pStyle w:val="Title"/>
      </w:pPr>
      <w:r>
        <w:t xml:space="preserve">Dietary analysis – eat well through knowledge </w:t>
      </w:r>
    </w:p>
    <w:sdt>
      <w:sdtPr>
        <w:id w:val="216403978"/>
        <w:placeholder>
          <w:docPart w:val="699FF0E435A640DE86F59666656A159D"/>
        </w:placeholder>
        <w:showingPlcHdr/>
        <w:date>
          <w:dateFormat w:val="MMMM d, yyyy"/>
          <w:lid w:val="en-US"/>
          <w:storeMappedDataAs w:val="dateTime"/>
          <w:calendar w:val="gregorian"/>
        </w:date>
      </w:sdtPr>
      <w:sdtEndPr/>
      <w:sdtContent>
        <w:p w14:paraId="60AB9845" w14:textId="77777777" w:rsidR="008F397F" w:rsidRDefault="002C3492">
          <w:pPr>
            <w:pStyle w:val="Subtitle"/>
          </w:pPr>
          <w:r>
            <w:t>[Select Date]</w:t>
          </w:r>
        </w:p>
      </w:sdtContent>
    </w:sdt>
    <w:p w14:paraId="31FD8993" w14:textId="77777777" w:rsidR="008F397F" w:rsidRPr="003F7E51" w:rsidRDefault="003F7E51">
      <w:pPr>
        <w:spacing w:after="600"/>
        <w:rPr>
          <w:sz w:val="14"/>
          <w:szCs w:val="14"/>
        </w:rPr>
      </w:pPr>
      <w:r w:rsidRPr="003F7E51">
        <w:rPr>
          <w:sz w:val="14"/>
          <w:szCs w:val="14"/>
        </w:rPr>
        <w:t xml:space="preserve">                                                        </w:t>
      </w:r>
      <w:sdt>
        <w:sdtPr>
          <w:rPr>
            <w:sz w:val="14"/>
            <w:szCs w:val="14"/>
          </w:rPr>
          <w:id w:val="-1948534790"/>
          <w:lock w:val="sdtContentLocked"/>
          <w:placeholder>
            <w:docPart w:val="DefaultPlaceholder_-1854013440"/>
          </w:placeholder>
        </w:sdtPr>
        <w:sdtEndPr/>
        <w:sdtContent>
          <w:r w:rsidRPr="003F7E51">
            <w:rPr>
              <w:sz w:val="14"/>
              <w:szCs w:val="14"/>
            </w:rPr>
            <w:t>Created by D</w:t>
          </w:r>
          <w:r w:rsidR="0069663A">
            <w:rPr>
              <w:sz w:val="14"/>
              <w:szCs w:val="14"/>
            </w:rPr>
            <w:t xml:space="preserve">r. </w:t>
          </w:r>
          <w:r w:rsidRPr="003F7E51">
            <w:rPr>
              <w:sz w:val="14"/>
              <w:szCs w:val="14"/>
            </w:rPr>
            <w:t xml:space="preserve">Rodney Lopez for Activ8Health Clients and accredited Practitioners: Copyright </w:t>
          </w:r>
          <w:r w:rsidRPr="003F7E51">
            <w:rPr>
              <w:rFonts w:cstheme="minorHAnsi"/>
              <w:sz w:val="14"/>
              <w:szCs w:val="14"/>
            </w:rPr>
            <w:t>©</w:t>
          </w:r>
          <w:r w:rsidRPr="003F7E51">
            <w:rPr>
              <w:sz w:val="14"/>
              <w:szCs w:val="14"/>
            </w:rPr>
            <w:t xml:space="preserve"> Dr Rodney Lopez 2018. All Rights Reserved</w:t>
          </w:r>
        </w:sdtContent>
      </w:sdt>
    </w:p>
    <w:tbl>
      <w:tblPr>
        <w:tblStyle w:val="ProjectTable"/>
        <w:tblW w:w="4165" w:type="pct"/>
        <w:tblLook w:val="0280" w:firstRow="0" w:lastRow="0" w:firstColumn="1" w:lastColumn="0" w:noHBand="1" w:noVBand="0"/>
        <w:tblDescription w:val="Summary of key project information details such as client and project name."/>
      </w:tblPr>
      <w:tblGrid>
        <w:gridCol w:w="3562"/>
        <w:gridCol w:w="8305"/>
      </w:tblGrid>
      <w:tr w:rsidR="00F679F4" w14:paraId="3F46208A" w14:textId="77777777" w:rsidTr="00F679F4">
        <w:tc>
          <w:tcPr>
            <w:cnfStyle w:val="000010000000" w:firstRow="0" w:lastRow="0" w:firstColumn="0" w:lastColumn="0" w:oddVBand="1" w:evenVBand="0" w:oddHBand="0" w:evenHBand="0" w:firstRowFirstColumn="0" w:firstRowLastColumn="0" w:lastRowFirstColumn="0" w:lastRowLastColumn="0"/>
            <w:tcW w:w="1501" w:type="pct"/>
          </w:tcPr>
          <w:p w14:paraId="6693A591" w14:textId="77777777" w:rsidR="00F679F4" w:rsidRDefault="00F679F4">
            <w:r>
              <w:t>Customer Name</w:t>
            </w:r>
          </w:p>
        </w:tc>
        <w:tc>
          <w:tcPr>
            <w:tcW w:w="3499" w:type="pct"/>
          </w:tcPr>
          <w:p w14:paraId="49438B5C" w14:textId="77777777" w:rsidR="00F679F4" w:rsidRDefault="00F679F4">
            <w:pPr>
              <w:cnfStyle w:val="000000000000" w:firstRow="0" w:lastRow="0" w:firstColumn="0" w:lastColumn="0" w:oddVBand="0" w:evenVBand="0" w:oddHBand="0" w:evenHBand="0" w:firstRowFirstColumn="0" w:firstRowLastColumn="0" w:lastRowFirstColumn="0" w:lastRowLastColumn="0"/>
            </w:pPr>
          </w:p>
        </w:tc>
      </w:tr>
      <w:tr w:rsidR="00F679F4" w14:paraId="72AE0A3E" w14:textId="77777777" w:rsidTr="00F679F4">
        <w:tc>
          <w:tcPr>
            <w:cnfStyle w:val="000010000000" w:firstRow="0" w:lastRow="0" w:firstColumn="0" w:lastColumn="0" w:oddVBand="1" w:evenVBand="0" w:oddHBand="0" w:evenHBand="0" w:firstRowFirstColumn="0" w:firstRowLastColumn="0" w:lastRowFirstColumn="0" w:lastRowLastColumn="0"/>
            <w:tcW w:w="1501" w:type="pct"/>
          </w:tcPr>
          <w:p w14:paraId="005B18FE" w14:textId="77777777" w:rsidR="00F679F4" w:rsidRDefault="00F679F4">
            <w:r>
              <w:t>DOB</w:t>
            </w:r>
          </w:p>
        </w:tc>
        <w:tc>
          <w:tcPr>
            <w:tcW w:w="3499" w:type="pct"/>
          </w:tcPr>
          <w:p w14:paraId="41DA66FF" w14:textId="77777777" w:rsidR="00F679F4" w:rsidRDefault="00F679F4">
            <w:pPr>
              <w:cnfStyle w:val="000000000000" w:firstRow="0" w:lastRow="0" w:firstColumn="0" w:lastColumn="0" w:oddVBand="0" w:evenVBand="0" w:oddHBand="0" w:evenHBand="0" w:firstRowFirstColumn="0" w:firstRowLastColumn="0" w:lastRowFirstColumn="0" w:lastRowLastColumn="0"/>
            </w:pPr>
          </w:p>
        </w:tc>
      </w:tr>
      <w:tr w:rsidR="00F679F4" w14:paraId="2C43F83F" w14:textId="77777777" w:rsidTr="00F679F4">
        <w:tc>
          <w:tcPr>
            <w:cnfStyle w:val="000010000000" w:firstRow="0" w:lastRow="0" w:firstColumn="0" w:lastColumn="0" w:oddVBand="1" w:evenVBand="0" w:oddHBand="0" w:evenHBand="0" w:firstRowFirstColumn="0" w:firstRowLastColumn="0" w:lastRowFirstColumn="0" w:lastRowLastColumn="0"/>
            <w:tcW w:w="1501" w:type="pct"/>
          </w:tcPr>
          <w:p w14:paraId="19CBF14D" w14:textId="77777777" w:rsidR="00F679F4" w:rsidRDefault="00F679F4">
            <w:r>
              <w:t>Email</w:t>
            </w:r>
          </w:p>
        </w:tc>
        <w:tc>
          <w:tcPr>
            <w:tcW w:w="3499" w:type="pct"/>
          </w:tcPr>
          <w:p w14:paraId="3FF4C55B" w14:textId="77777777" w:rsidR="00F679F4" w:rsidRDefault="00F679F4">
            <w:pPr>
              <w:cnfStyle w:val="000000000000" w:firstRow="0" w:lastRow="0" w:firstColumn="0" w:lastColumn="0" w:oddVBand="0" w:evenVBand="0" w:oddHBand="0" w:evenHBand="0" w:firstRowFirstColumn="0" w:firstRowLastColumn="0" w:lastRowFirstColumn="0" w:lastRowLastColumn="0"/>
            </w:pPr>
          </w:p>
        </w:tc>
      </w:tr>
      <w:tr w:rsidR="00F679F4" w14:paraId="61C8A67E" w14:textId="77777777" w:rsidTr="00F679F4">
        <w:tc>
          <w:tcPr>
            <w:cnfStyle w:val="000010000000" w:firstRow="0" w:lastRow="0" w:firstColumn="0" w:lastColumn="0" w:oddVBand="1" w:evenVBand="0" w:oddHBand="0" w:evenHBand="0" w:firstRowFirstColumn="0" w:firstRowLastColumn="0" w:lastRowFirstColumn="0" w:lastRowLastColumn="0"/>
            <w:tcW w:w="1501" w:type="pct"/>
          </w:tcPr>
          <w:p w14:paraId="4697479A" w14:textId="77777777" w:rsidR="00F679F4" w:rsidRDefault="00F679F4">
            <w:r>
              <w:t xml:space="preserve">Mobile </w:t>
            </w:r>
          </w:p>
        </w:tc>
        <w:tc>
          <w:tcPr>
            <w:tcW w:w="3499" w:type="pct"/>
          </w:tcPr>
          <w:p w14:paraId="34A2BA0F" w14:textId="77777777" w:rsidR="00F679F4" w:rsidRDefault="00F679F4">
            <w:pPr>
              <w:cnfStyle w:val="000000000000" w:firstRow="0" w:lastRow="0" w:firstColumn="0" w:lastColumn="0" w:oddVBand="0" w:evenVBand="0" w:oddHBand="0" w:evenHBand="0" w:firstRowFirstColumn="0" w:firstRowLastColumn="0" w:lastRowFirstColumn="0" w:lastRowLastColumn="0"/>
            </w:pPr>
          </w:p>
        </w:tc>
      </w:tr>
      <w:tr w:rsidR="00F679F4" w14:paraId="57D45711" w14:textId="77777777" w:rsidTr="00F679F4">
        <w:tc>
          <w:tcPr>
            <w:cnfStyle w:val="000010000000" w:firstRow="0" w:lastRow="0" w:firstColumn="0" w:lastColumn="0" w:oddVBand="1" w:evenVBand="0" w:oddHBand="0" w:evenHBand="0" w:firstRowFirstColumn="0" w:firstRowLastColumn="0" w:lastRowFirstColumn="0" w:lastRowLastColumn="0"/>
            <w:tcW w:w="1501" w:type="pct"/>
          </w:tcPr>
          <w:p w14:paraId="69A80FD4" w14:textId="77777777" w:rsidR="00F679F4" w:rsidRDefault="00F679F4">
            <w:r>
              <w:t>Landline (include area code)</w:t>
            </w:r>
          </w:p>
        </w:tc>
        <w:tc>
          <w:tcPr>
            <w:tcW w:w="3499" w:type="pct"/>
          </w:tcPr>
          <w:p w14:paraId="6F7432F8" w14:textId="77777777" w:rsidR="00F679F4" w:rsidRDefault="00F679F4">
            <w:pPr>
              <w:cnfStyle w:val="000000000000" w:firstRow="0" w:lastRow="0" w:firstColumn="0" w:lastColumn="0" w:oddVBand="0" w:evenVBand="0" w:oddHBand="0" w:evenHBand="0" w:firstRowFirstColumn="0" w:firstRowLastColumn="0" w:lastRowFirstColumn="0" w:lastRowLastColumn="0"/>
            </w:pPr>
          </w:p>
        </w:tc>
      </w:tr>
      <w:tr w:rsidR="00F679F4" w14:paraId="73D9D896" w14:textId="77777777" w:rsidTr="00F679F4">
        <w:tc>
          <w:tcPr>
            <w:cnfStyle w:val="000010000000" w:firstRow="0" w:lastRow="0" w:firstColumn="0" w:lastColumn="0" w:oddVBand="1" w:evenVBand="0" w:oddHBand="0" w:evenHBand="0" w:firstRowFirstColumn="0" w:firstRowLastColumn="0" w:lastRowFirstColumn="0" w:lastRowLastColumn="0"/>
            <w:tcW w:w="1501" w:type="pct"/>
          </w:tcPr>
          <w:p w14:paraId="081D1480" w14:textId="77777777" w:rsidR="00F679F4" w:rsidRDefault="00F679F4">
            <w:r>
              <w:t>Practitioner’s Email</w:t>
            </w:r>
          </w:p>
        </w:tc>
        <w:tc>
          <w:tcPr>
            <w:tcW w:w="3499" w:type="pct"/>
          </w:tcPr>
          <w:p w14:paraId="5EA82680" w14:textId="77777777" w:rsidR="00F679F4" w:rsidRDefault="00F679F4">
            <w:pPr>
              <w:cnfStyle w:val="000000000000" w:firstRow="0" w:lastRow="0" w:firstColumn="0" w:lastColumn="0" w:oddVBand="0" w:evenVBand="0" w:oddHBand="0" w:evenHBand="0" w:firstRowFirstColumn="0" w:firstRowLastColumn="0" w:lastRowFirstColumn="0" w:lastRowLastColumn="0"/>
            </w:pPr>
          </w:p>
        </w:tc>
      </w:tr>
    </w:tbl>
    <w:p w14:paraId="0756D567" w14:textId="77777777" w:rsidR="008F397F" w:rsidRDefault="000C710A">
      <w:pPr>
        <w:pStyle w:val="Heading1"/>
      </w:pPr>
      <w:r>
        <w:t>Comment</w:t>
      </w:r>
      <w:r w:rsidR="00026F1F">
        <w:t xml:space="preserve"> on medications or medical concerns</w:t>
      </w:r>
    </w:p>
    <w:tbl>
      <w:tblPr>
        <w:tblStyle w:val="TipTable"/>
        <w:tblW w:w="5000" w:type="pct"/>
        <w:tblLook w:val="04A0" w:firstRow="1" w:lastRow="0" w:firstColumn="1" w:lastColumn="0" w:noHBand="0" w:noVBand="1"/>
      </w:tblPr>
      <w:tblGrid>
        <w:gridCol w:w="860"/>
        <w:gridCol w:w="13098"/>
      </w:tblGrid>
      <w:tr w:rsidR="008F397F" w14:paraId="7F05E712" w14:textId="77777777">
        <w:tc>
          <w:tcPr>
            <w:cnfStyle w:val="001000000000" w:firstRow="0" w:lastRow="0" w:firstColumn="1" w:lastColumn="0" w:oddVBand="0" w:evenVBand="0" w:oddHBand="0" w:evenHBand="0" w:firstRowFirstColumn="0" w:firstRowLastColumn="0" w:lastRowFirstColumn="0" w:lastRowLastColumn="0"/>
            <w:tcW w:w="308" w:type="pct"/>
          </w:tcPr>
          <w:p w14:paraId="29457AE7" w14:textId="77777777" w:rsidR="008F397F" w:rsidRDefault="008F397F"/>
        </w:tc>
        <w:tc>
          <w:tcPr>
            <w:tcW w:w="4692" w:type="pct"/>
          </w:tcPr>
          <w:p w14:paraId="6988C961" w14:textId="77777777" w:rsidR="008F397F" w:rsidRPr="000C710A" w:rsidRDefault="00026F1F">
            <w:pPr>
              <w:pStyle w:val="TipText"/>
              <w:cnfStyle w:val="000000000000" w:firstRow="0" w:lastRow="0" w:firstColumn="0" w:lastColumn="0" w:oddVBand="0" w:evenVBand="0" w:oddHBand="0" w:evenHBand="0" w:firstRowFirstColumn="0" w:firstRowLastColumn="0" w:lastRowFirstColumn="0" w:lastRowLastColumn="0"/>
              <w:rPr>
                <w:i w:val="0"/>
              </w:rPr>
            </w:pPr>
            <w:r>
              <w:rPr>
                <w:i w:val="0"/>
              </w:rPr>
              <w:t xml:space="preserve">Comments to the Dietitian </w:t>
            </w:r>
          </w:p>
          <w:p w14:paraId="3FA289CC" w14:textId="77777777" w:rsidR="000C710A" w:rsidRDefault="000C710A">
            <w:pPr>
              <w:pStyle w:val="TipText"/>
              <w:cnfStyle w:val="000000000000" w:firstRow="0" w:lastRow="0" w:firstColumn="0" w:lastColumn="0" w:oddVBand="0" w:evenVBand="0" w:oddHBand="0" w:evenHBand="0" w:firstRowFirstColumn="0" w:firstRowLastColumn="0" w:lastRowFirstColumn="0" w:lastRowLastColumn="0"/>
            </w:pPr>
          </w:p>
          <w:p w14:paraId="598D1EBD" w14:textId="77777777" w:rsidR="000C710A" w:rsidRDefault="000C710A">
            <w:pPr>
              <w:pStyle w:val="TipText"/>
              <w:cnfStyle w:val="000000000000" w:firstRow="0" w:lastRow="0" w:firstColumn="0" w:lastColumn="0" w:oddVBand="0" w:evenVBand="0" w:oddHBand="0" w:evenHBand="0" w:firstRowFirstColumn="0" w:firstRowLastColumn="0" w:lastRowFirstColumn="0" w:lastRowLastColumn="0"/>
            </w:pPr>
          </w:p>
          <w:p w14:paraId="15E12B61" w14:textId="77777777" w:rsidR="000C710A" w:rsidRDefault="000C710A">
            <w:pPr>
              <w:pStyle w:val="TipText"/>
              <w:cnfStyle w:val="000000000000" w:firstRow="0" w:lastRow="0" w:firstColumn="0" w:lastColumn="0" w:oddVBand="0" w:evenVBand="0" w:oddHBand="0" w:evenHBand="0" w:firstRowFirstColumn="0" w:firstRowLastColumn="0" w:lastRowFirstColumn="0" w:lastRowLastColumn="0"/>
            </w:pPr>
          </w:p>
          <w:p w14:paraId="7A49DF3B" w14:textId="77777777" w:rsidR="000C710A" w:rsidRDefault="000C710A">
            <w:pPr>
              <w:pStyle w:val="TipText"/>
              <w:cnfStyle w:val="000000000000" w:firstRow="0" w:lastRow="0" w:firstColumn="0" w:lastColumn="0" w:oddVBand="0" w:evenVBand="0" w:oddHBand="0" w:evenHBand="0" w:firstRowFirstColumn="0" w:firstRowLastColumn="0" w:lastRowFirstColumn="0" w:lastRowLastColumn="0"/>
            </w:pPr>
          </w:p>
        </w:tc>
      </w:tr>
    </w:tbl>
    <w:p w14:paraId="207E9B7F" w14:textId="77777777" w:rsidR="008F397F" w:rsidRDefault="008F397F"/>
    <w:p w14:paraId="342017A7" w14:textId="77777777" w:rsidR="000C710A" w:rsidRDefault="000C710A" w:rsidP="000C710A">
      <w:pPr>
        <w:rPr>
          <w:rStyle w:val="Heading2Char"/>
        </w:rPr>
      </w:pPr>
      <w:r w:rsidRPr="000C710A">
        <w:rPr>
          <w:rStyle w:val="Heading2Char"/>
          <w:noProof/>
          <w:lang w:val="en-AU" w:eastAsia="en-AU"/>
        </w:rPr>
        <w:lastRenderedPageBreak/>
        <w:drawing>
          <wp:anchor distT="0" distB="0" distL="114300" distR="114300" simplePos="0" relativeHeight="251659264" behindDoc="0" locked="0" layoutInCell="1" allowOverlap="1" wp14:anchorId="31C658F2" wp14:editId="214F056C">
            <wp:simplePos x="0" y="0"/>
            <wp:positionH relativeFrom="column">
              <wp:posOffset>-635</wp:posOffset>
            </wp:positionH>
            <wp:positionV relativeFrom="paragraph">
              <wp:posOffset>156845</wp:posOffset>
            </wp:positionV>
            <wp:extent cx="2277110" cy="5728970"/>
            <wp:effectExtent l="0" t="0" r="8890" b="5080"/>
            <wp:wrapSquare wrapText="bothSides"/>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9">
                      <a:duotone>
                        <a:schemeClr val="accent5">
                          <a:shade val="45000"/>
                          <a:satMod val="135000"/>
                        </a:schemeClr>
                        <a:prstClr val="white"/>
                      </a:duotone>
                      <a:extLst>
                        <a:ext uri="{28A0092B-C50C-407E-A947-70E740481C1C}">
                          <a14:useLocalDpi xmlns:a14="http://schemas.microsoft.com/office/drawing/2010/main" val="0"/>
                        </a:ext>
                      </a:extLst>
                    </a:blip>
                    <a:srcRect l="49639"/>
                    <a:stretch/>
                  </pic:blipFill>
                  <pic:spPr bwMode="auto">
                    <a:xfrm>
                      <a:off x="0" y="0"/>
                      <a:ext cx="2277110" cy="57289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0C710A">
        <w:rPr>
          <w:rStyle w:val="Heading2Char"/>
        </w:rPr>
        <w:t xml:space="preserve">                                                        </w:t>
      </w:r>
    </w:p>
    <w:sdt>
      <w:sdtPr>
        <w:rPr>
          <w:rStyle w:val="SubtitleChar"/>
          <w:rFonts w:asciiTheme="minorHAnsi" w:eastAsiaTheme="minorEastAsia" w:hAnsiTheme="minorHAnsi" w:cstheme="minorBidi"/>
          <w:b w:val="0"/>
          <w:bCs w:val="0"/>
          <w:caps w:val="0"/>
          <w:color w:val="1F4E79" w:themeColor="accent1" w:themeShade="80"/>
          <w:kern w:val="0"/>
          <w:sz w:val="28"/>
          <w:szCs w:val="38"/>
        </w:rPr>
        <w:id w:val="1934166858"/>
        <w:lock w:val="sdtContentLocked"/>
        <w:placeholder>
          <w:docPart w:val="DefaultPlaceholder_-1854013440"/>
        </w:placeholder>
      </w:sdtPr>
      <w:sdtEndPr>
        <w:rPr>
          <w:rStyle w:val="DefaultParagraphFont"/>
          <w:color w:val="404040" w:themeColor="text1" w:themeTint="BF"/>
          <w:sz w:val="18"/>
          <w:szCs w:val="18"/>
          <w:lang w:val="en-AU"/>
        </w:rPr>
      </w:sdtEndPr>
      <w:sdtContent>
        <w:p w14:paraId="4E382434" w14:textId="77777777" w:rsidR="000C710A" w:rsidRPr="00DD65BF" w:rsidRDefault="000C710A" w:rsidP="00555546">
          <w:pPr>
            <w:pStyle w:val="Title"/>
            <w:rPr>
              <w:rStyle w:val="SubtitleChar"/>
              <w:b w:val="0"/>
              <w:bCs w:val="0"/>
              <w:color w:val="1F4E79" w:themeColor="accent1" w:themeShade="80"/>
              <w:sz w:val="28"/>
              <w:szCs w:val="38"/>
            </w:rPr>
          </w:pPr>
          <w:r w:rsidRPr="00DD65BF">
            <w:rPr>
              <w:rStyle w:val="SubtitleChar"/>
              <w:b w:val="0"/>
              <w:bCs w:val="0"/>
              <w:color w:val="1F4E79" w:themeColor="accent1" w:themeShade="80"/>
              <w:sz w:val="28"/>
              <w:szCs w:val="38"/>
            </w:rPr>
            <w:t>Choose one of two options</w:t>
          </w:r>
          <w:r w:rsidRPr="00DD65BF">
            <w:rPr>
              <w:rStyle w:val="SubtitleChar"/>
              <w:b w:val="0"/>
              <w:bCs w:val="0"/>
              <w:color w:val="1F4E79" w:themeColor="accent1" w:themeShade="80"/>
              <w:sz w:val="28"/>
              <w:szCs w:val="38"/>
            </w:rPr>
            <w:br/>
          </w:r>
        </w:p>
        <w:p w14:paraId="5AD1C41E" w14:textId="77777777" w:rsidR="000C710A" w:rsidRDefault="000C710A" w:rsidP="000C710A">
          <w:pPr>
            <w:rPr>
              <w:lang w:val="en-AU"/>
            </w:rPr>
          </w:pPr>
          <w:r w:rsidRPr="000C710A">
            <w:rPr>
              <w:rStyle w:val="SubtitleChar"/>
            </w:rPr>
            <w:t xml:space="preserve">Option 1: Download the </w:t>
          </w:r>
          <w:r w:rsidR="008F5017" w:rsidRPr="000C710A">
            <w:rPr>
              <w:rStyle w:val="SubtitleChar"/>
            </w:rPr>
            <w:t>Smartphone Easy</w:t>
          </w:r>
          <w:r w:rsidRPr="000C710A">
            <w:rPr>
              <w:rStyle w:val="SubtitleChar"/>
            </w:rPr>
            <w:t xml:space="preserve"> Diet Diary App</w:t>
          </w:r>
          <w:r w:rsidRPr="000C710A">
            <w:rPr>
              <w:u w:val="single"/>
              <w:lang w:val="en-AU"/>
            </w:rPr>
            <w:t xml:space="preserve"> </w:t>
          </w:r>
          <w:r w:rsidRPr="000C710A">
            <w:rPr>
              <w:lang w:val="en-AU"/>
            </w:rPr>
            <w:br/>
          </w:r>
          <w:r w:rsidRPr="000C710A">
            <w:rPr>
              <w:lang w:val="en-AU"/>
            </w:rPr>
            <w:br/>
            <w:t>This App has been designed to work with Foodworks</w:t>
          </w:r>
          <w:r w:rsidRPr="000C710A">
            <w:rPr>
              <w:vertAlign w:val="superscript"/>
              <w:lang w:val="en-AU"/>
            </w:rPr>
            <w:t>®</w:t>
          </w:r>
          <w:r w:rsidRPr="000C710A">
            <w:rPr>
              <w:lang w:val="en-AU"/>
            </w:rPr>
            <w:t xml:space="preserve"> a professional nutrition analysis software program . It has a vast database of Australian products. It allows you to record food intake and exercise. It also has barcode scanning features for easy data input. Simply email your results to the Dietitian </w:t>
          </w:r>
        </w:p>
        <w:p w14:paraId="3C5D9BF3" w14:textId="77777777" w:rsidR="000C710A" w:rsidRDefault="000C710A" w:rsidP="008F5017">
          <w:pPr>
            <w:rPr>
              <w:lang w:val="en-AU"/>
            </w:rPr>
          </w:pPr>
          <w:r w:rsidRPr="000C710A">
            <w:rPr>
              <w:rStyle w:val="SubtitleChar"/>
            </w:rPr>
            <w:t>Option 2: Hardcopy</w:t>
          </w:r>
          <w:r>
            <w:rPr>
              <w:rStyle w:val="SubtitleChar"/>
            </w:rPr>
            <w:t>, print &gt; manually input data &gt; mail or send digitally (scan or take a photo)</w:t>
          </w:r>
          <w:r w:rsidRPr="000C710A">
            <w:rPr>
              <w:lang w:val="en-AU"/>
            </w:rPr>
            <w:br/>
          </w:r>
          <w:r w:rsidRPr="000C710A">
            <w:rPr>
              <w:lang w:val="en-AU"/>
            </w:rPr>
            <w:br/>
            <w:t xml:space="preserve">     Paper-based tracking of food intake, quantities, brands, and symptoms. </w:t>
          </w:r>
        </w:p>
        <w:p w14:paraId="6E348614" w14:textId="77777777" w:rsidR="000C710A" w:rsidRDefault="000C710A" w:rsidP="00555546">
          <w:pPr>
            <w:pStyle w:val="Title"/>
            <w:rPr>
              <w:lang w:val="en-AU"/>
            </w:rPr>
          </w:pPr>
          <w:r>
            <w:rPr>
              <w:lang w:val="en-AU"/>
            </w:rPr>
            <w:t>Payment</w:t>
          </w:r>
        </w:p>
        <w:p w14:paraId="70088E12" w14:textId="77777777" w:rsidR="00DD65BF" w:rsidRDefault="008F5017" w:rsidP="000C710A">
          <w:pPr>
            <w:rPr>
              <w:lang w:val="en-AU"/>
            </w:rPr>
          </w:pPr>
          <w:r>
            <w:rPr>
              <w:lang w:val="en-AU"/>
            </w:rPr>
            <w:t>Payment will be required firs</w:t>
          </w:r>
          <w:r w:rsidR="00DD65BF">
            <w:rPr>
              <w:lang w:val="en-AU"/>
            </w:rPr>
            <w:t>t</w:t>
          </w:r>
          <w:r w:rsidR="00555546">
            <w:rPr>
              <w:lang w:val="en-AU"/>
            </w:rPr>
            <w:t xml:space="preserve"> through the </w:t>
          </w:r>
          <w:hyperlink r:id="rId10" w:history="1">
            <w:r w:rsidR="00555546" w:rsidRPr="009A3939">
              <w:rPr>
                <w:rStyle w:val="Hyperlink"/>
                <w:lang w:val="en-AU"/>
              </w:rPr>
              <w:t>www.a8h.com.au</w:t>
            </w:r>
          </w:hyperlink>
          <w:r w:rsidR="00555546">
            <w:rPr>
              <w:lang w:val="en-AU"/>
            </w:rPr>
            <w:t xml:space="preserve"> portal</w:t>
          </w:r>
          <w:r w:rsidR="00203272">
            <w:rPr>
              <w:lang w:val="en-AU"/>
            </w:rPr>
            <w:t xml:space="preserve"> before proceeding</w:t>
          </w:r>
          <w:r w:rsidR="00555546">
            <w:rPr>
              <w:lang w:val="en-AU"/>
            </w:rPr>
            <w:t xml:space="preserve">. No payment outside this web portal will </w:t>
          </w:r>
          <w:r w:rsidR="001A5CFF">
            <w:rPr>
              <w:lang w:val="en-AU"/>
            </w:rPr>
            <w:t xml:space="preserve">be </w:t>
          </w:r>
          <w:r w:rsidR="00555546">
            <w:rPr>
              <w:lang w:val="en-AU"/>
            </w:rPr>
            <w:t xml:space="preserve">sanctioned or supported by this website. Your practitioner can place this service in your </w:t>
          </w:r>
          <w:r w:rsidR="001A5CFF">
            <w:rPr>
              <w:lang w:val="en-AU"/>
            </w:rPr>
            <w:t xml:space="preserve">Activ8Health </w:t>
          </w:r>
          <w:r w:rsidR="00555546">
            <w:rPr>
              <w:lang w:val="en-AU"/>
            </w:rPr>
            <w:t xml:space="preserve">cart for approval, registration then processing. </w:t>
          </w:r>
          <w:r w:rsidR="001A5CFF">
            <w:rPr>
              <w:lang w:val="en-AU"/>
            </w:rPr>
            <w:t>Registration</w:t>
          </w:r>
          <w:r w:rsidR="00555546">
            <w:rPr>
              <w:lang w:val="en-AU"/>
            </w:rPr>
            <w:t xml:space="preserve"> simply allows you to review and agree to the terms and conditions before proceeding </w:t>
          </w:r>
        </w:p>
        <w:p w14:paraId="133F3C75" w14:textId="77777777" w:rsidR="00DD65BF" w:rsidRDefault="00DD65BF" w:rsidP="00555546">
          <w:pPr>
            <w:pStyle w:val="Title"/>
            <w:rPr>
              <w:lang w:val="en-AU"/>
            </w:rPr>
          </w:pPr>
          <w:r>
            <w:rPr>
              <w:lang w:val="en-AU"/>
            </w:rPr>
            <w:t>Analysis begins</w:t>
          </w:r>
        </w:p>
        <w:p w14:paraId="7BFF07FA" w14:textId="77777777" w:rsidR="00E528F7" w:rsidRDefault="00DD65BF" w:rsidP="00DD65BF">
          <w:pPr>
            <w:rPr>
              <w:lang w:val="en-AU"/>
            </w:rPr>
            <w:sectPr w:rsidR="00E528F7" w:rsidSect="00520967">
              <w:headerReference w:type="default" r:id="rId11"/>
              <w:pgSz w:w="16838" w:h="11906" w:orient="landscape" w:code="9"/>
              <w:pgMar w:top="1440" w:right="1440" w:bottom="1440" w:left="1440" w:header="720" w:footer="864" w:gutter="0"/>
              <w:cols w:space="720"/>
              <w:docGrid w:linePitch="360"/>
            </w:sectPr>
          </w:pPr>
          <w:r>
            <w:rPr>
              <w:lang w:val="en-AU"/>
            </w:rPr>
            <w:t xml:space="preserve">Dietary analysis will begin once the dietary data is received. Allow for 2 weeks for analysis and reporting </w:t>
          </w:r>
          <w:r w:rsidR="00CB1868">
            <w:rPr>
              <w:lang w:val="en-AU"/>
            </w:rPr>
            <w:br/>
          </w:r>
          <w:r>
            <w:rPr>
              <w:lang w:val="en-AU"/>
            </w:rPr>
            <w:br/>
          </w:r>
          <w:r w:rsidRPr="00CB1868">
            <w:rPr>
              <w:rStyle w:val="TitleChar"/>
            </w:rPr>
            <w:t>Analysis completed – what now?</w:t>
          </w:r>
          <w:r>
            <w:rPr>
              <w:lang w:val="en-AU"/>
            </w:rPr>
            <w:t xml:space="preserve"> </w:t>
          </w:r>
          <w:r w:rsidR="00555546">
            <w:rPr>
              <w:lang w:val="en-AU"/>
            </w:rPr>
            <w:br/>
          </w:r>
          <w:r w:rsidR="00CB1868">
            <w:rPr>
              <w:lang w:val="en-AU"/>
            </w:rPr>
            <w:t xml:space="preserve">A report will be emailed to you. It is a stipulation of this website that all reporting and feedback be discussed with your doctor or specialist  before implementation of any changes to dietary management </w:t>
          </w:r>
          <w:r>
            <w:rPr>
              <w:lang w:val="en-AU"/>
            </w:rPr>
            <w:br/>
          </w:r>
        </w:p>
      </w:sdtContent>
    </w:sdt>
    <w:sdt>
      <w:sdtPr>
        <w:rPr>
          <w:b w:val="0"/>
          <w:bCs w:val="0"/>
          <w:caps w:val="0"/>
          <w:color w:val="404040" w:themeColor="text1" w:themeTint="BF"/>
          <w:sz w:val="18"/>
          <w:szCs w:val="18"/>
          <w:lang w:val="en-AU"/>
        </w:rPr>
        <w:id w:val="1367793600"/>
        <w:lock w:val="sdtContentLocked"/>
        <w:placeholder>
          <w:docPart w:val="DefaultPlaceholder_-1854013440"/>
        </w:placeholder>
      </w:sdtPr>
      <w:sdtEndPr/>
      <w:sdtContent>
        <w:p w14:paraId="01E1F9DC" w14:textId="77777777" w:rsidR="00E528F7" w:rsidRDefault="00E528F7" w:rsidP="00E528F7">
          <w:pPr>
            <w:pStyle w:val="Heading1"/>
            <w:rPr>
              <w:lang w:val="en-AU"/>
            </w:rPr>
          </w:pPr>
          <w:r>
            <w:rPr>
              <w:lang w:val="en-AU"/>
            </w:rPr>
            <w:t>Using the Easy Diet Diary App</w:t>
          </w:r>
        </w:p>
        <w:p w14:paraId="553B2019" w14:textId="77777777" w:rsidR="00E528F7" w:rsidRDefault="00E528F7" w:rsidP="00E528F7">
          <w:pPr>
            <w:rPr>
              <w:lang w:val="en-AU"/>
            </w:rPr>
          </w:pPr>
        </w:p>
        <w:p w14:paraId="584B3B3F" w14:textId="77777777" w:rsidR="00E528F7" w:rsidRDefault="00E528F7" w:rsidP="00E528F7">
          <w:pPr>
            <w:pStyle w:val="ListParagraph"/>
            <w:numPr>
              <w:ilvl w:val="0"/>
              <w:numId w:val="4"/>
            </w:numPr>
            <w:rPr>
              <w:lang w:val="en-AU"/>
            </w:rPr>
          </w:pPr>
          <w:r>
            <w:rPr>
              <w:lang w:val="en-AU"/>
            </w:rPr>
            <w:t>Download the App on your Smartphone</w:t>
          </w:r>
        </w:p>
        <w:p w14:paraId="592CBA66" w14:textId="77777777" w:rsidR="00E528F7" w:rsidRDefault="00E528F7" w:rsidP="00E528F7">
          <w:pPr>
            <w:pStyle w:val="ListParagraph"/>
            <w:numPr>
              <w:ilvl w:val="0"/>
              <w:numId w:val="4"/>
            </w:numPr>
            <w:rPr>
              <w:lang w:val="en-AU"/>
            </w:rPr>
          </w:pPr>
          <w:r>
            <w:rPr>
              <w:lang w:val="en-AU"/>
            </w:rPr>
            <w:t xml:space="preserve">Touch the '+' symbol </w:t>
          </w:r>
          <w:r w:rsidR="0069663A">
            <w:rPr>
              <w:lang w:val="en-AU"/>
            </w:rPr>
            <w:t>as highlighted below</w:t>
          </w:r>
        </w:p>
        <w:p w14:paraId="23F7C515" w14:textId="77777777" w:rsidR="00E528F7" w:rsidRDefault="00E528F7" w:rsidP="00E528F7">
          <w:pPr>
            <w:pStyle w:val="ListParagraph"/>
            <w:numPr>
              <w:ilvl w:val="0"/>
              <w:numId w:val="4"/>
            </w:numPr>
            <w:rPr>
              <w:lang w:val="en-AU"/>
            </w:rPr>
          </w:pPr>
          <w:r>
            <w:rPr>
              <w:noProof/>
              <w:lang w:val="en-AU" w:eastAsia="en-AU"/>
            </w:rPr>
            <w:drawing>
              <wp:anchor distT="0" distB="0" distL="114300" distR="114300" simplePos="0" relativeHeight="251669504" behindDoc="1" locked="0" layoutInCell="1" allowOverlap="1" wp14:anchorId="6F8FBAFA" wp14:editId="7804F23E">
                <wp:simplePos x="0" y="0"/>
                <wp:positionH relativeFrom="column">
                  <wp:posOffset>5113655</wp:posOffset>
                </wp:positionH>
                <wp:positionV relativeFrom="paragraph">
                  <wp:posOffset>1492885</wp:posOffset>
                </wp:positionV>
                <wp:extent cx="3819525" cy="2890520"/>
                <wp:effectExtent l="19050" t="19050" r="28575" b="24130"/>
                <wp:wrapTight wrapText="bothSides">
                  <wp:wrapPolygon edited="0">
                    <wp:start x="-108" y="-142"/>
                    <wp:lineTo x="-108" y="21638"/>
                    <wp:lineTo x="21654" y="21638"/>
                    <wp:lineTo x="21654" y="-142"/>
                    <wp:lineTo x="-108" y="-142"/>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9525" cy="289052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Pr>
              <w:lang w:val="en-AU"/>
            </w:rPr>
            <w:t xml:space="preserve">Select Breakfast, Lunch, Dinner or Snacks </w:t>
          </w:r>
          <w:r>
            <w:rPr>
              <w:lang w:val="en-AU"/>
            </w:rPr>
            <w:br/>
          </w:r>
          <w:r>
            <w:rPr>
              <w:lang w:val="en-AU"/>
            </w:rPr>
            <w:br/>
          </w:r>
          <w:r>
            <w:rPr>
              <w:noProof/>
              <w:lang w:val="en-AU" w:eastAsia="en-AU"/>
            </w:rPr>
            <w:drawing>
              <wp:inline distT="0" distB="0" distL="0" distR="0" wp14:anchorId="70CE243D" wp14:editId="2F5131C5">
                <wp:extent cx="2328863" cy="1350431"/>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29832" cy="1350993"/>
                        </a:xfrm>
                        <a:prstGeom prst="rect">
                          <a:avLst/>
                        </a:prstGeom>
                        <a:noFill/>
                      </pic:spPr>
                    </pic:pic>
                  </a:graphicData>
                </a:graphic>
              </wp:inline>
            </w:drawing>
          </w:r>
          <w:r>
            <w:rPr>
              <w:lang w:val="en-AU"/>
            </w:rPr>
            <w:br/>
          </w:r>
          <w:r>
            <w:rPr>
              <w:lang w:val="en-AU"/>
            </w:rPr>
            <w:br/>
          </w:r>
        </w:p>
        <w:p w14:paraId="73506AED" w14:textId="77777777" w:rsidR="00E528F7" w:rsidRDefault="00E528F7" w:rsidP="00E528F7">
          <w:pPr>
            <w:pStyle w:val="ListParagraph"/>
            <w:numPr>
              <w:ilvl w:val="0"/>
              <w:numId w:val="4"/>
            </w:numPr>
            <w:rPr>
              <w:lang w:val="en-AU"/>
            </w:rPr>
          </w:pPr>
          <w:r>
            <w:rPr>
              <w:lang w:val="en-AU"/>
            </w:rPr>
            <w:t xml:space="preserve">Choose a food or use the Smartphone camera to scan a barcode (to the right of 'Find a food' search bar) </w:t>
          </w:r>
        </w:p>
        <w:p w14:paraId="6F22FE0E" w14:textId="77777777" w:rsidR="00E528F7" w:rsidRDefault="00E528F7" w:rsidP="00E528F7">
          <w:pPr>
            <w:pStyle w:val="ListParagraph"/>
            <w:numPr>
              <w:ilvl w:val="0"/>
              <w:numId w:val="4"/>
            </w:numPr>
            <w:rPr>
              <w:lang w:val="en-AU"/>
            </w:rPr>
          </w:pPr>
          <w:r>
            <w:rPr>
              <w:lang w:val="en-AU"/>
            </w:rPr>
            <w:t xml:space="preserve">Simply add foods as you eat or take a picture of your meal or snack and enter the details later </w:t>
          </w:r>
        </w:p>
        <w:p w14:paraId="2C7957F2" w14:textId="77777777" w:rsidR="00E528F7" w:rsidRDefault="00E528F7" w:rsidP="00E528F7">
          <w:pPr>
            <w:pStyle w:val="ListParagraph"/>
            <w:numPr>
              <w:ilvl w:val="0"/>
              <w:numId w:val="4"/>
            </w:numPr>
            <w:rPr>
              <w:lang w:val="en-AU"/>
            </w:rPr>
          </w:pPr>
          <w:r>
            <w:rPr>
              <w:lang w:val="en-AU"/>
            </w:rPr>
            <w:t xml:space="preserve">Finish a </w:t>
          </w:r>
          <w:r w:rsidR="0069663A">
            <w:rPr>
              <w:lang w:val="en-AU"/>
            </w:rPr>
            <w:t>3-day</w:t>
          </w:r>
          <w:r>
            <w:rPr>
              <w:lang w:val="en-AU"/>
            </w:rPr>
            <w:t xml:space="preserve"> diet diary or more if you feel you need to. </w:t>
          </w:r>
        </w:p>
        <w:p w14:paraId="462FB84E" w14:textId="77777777" w:rsidR="0069663A" w:rsidRDefault="0069663A" w:rsidP="00E528F7">
          <w:pPr>
            <w:pStyle w:val="ListParagraph"/>
            <w:numPr>
              <w:ilvl w:val="0"/>
              <w:numId w:val="4"/>
            </w:numPr>
            <w:rPr>
              <w:lang w:val="en-AU"/>
            </w:rPr>
          </w:pPr>
          <w:r>
            <w:rPr>
              <w:lang w:val="en-AU"/>
            </w:rPr>
            <w:t>If you have the same thing day-in and day-out, only one day’s dietary data is required</w:t>
          </w:r>
        </w:p>
        <w:p w14:paraId="2FBE5690" w14:textId="77777777" w:rsidR="00E528F7" w:rsidRDefault="00E528F7" w:rsidP="00E528F7">
          <w:pPr>
            <w:pStyle w:val="ListParagraph"/>
            <w:numPr>
              <w:ilvl w:val="0"/>
              <w:numId w:val="4"/>
            </w:numPr>
            <w:rPr>
              <w:lang w:val="en-AU"/>
            </w:rPr>
          </w:pPr>
          <w:r>
            <w:rPr>
              <w:lang w:val="en-AU"/>
            </w:rPr>
            <w:t xml:space="preserve">You can email your diary to the Dietitian --- just go to 'More' on the bottom left, then 'Settings' and then 'Email diary to Your Dietitian' </w:t>
          </w:r>
        </w:p>
      </w:sdtContent>
    </w:sdt>
    <w:p w14:paraId="340B9E11" w14:textId="77777777" w:rsidR="00E528F7" w:rsidRDefault="00E528F7" w:rsidP="00E528F7">
      <w:pPr>
        <w:rPr>
          <w:lang w:val="en-AU"/>
        </w:rPr>
      </w:pPr>
    </w:p>
    <w:p w14:paraId="3CBBBE27" w14:textId="77777777" w:rsidR="00E528F7" w:rsidRDefault="00E528F7" w:rsidP="00E528F7">
      <w:pPr>
        <w:rPr>
          <w:lang w:val="en-AU"/>
        </w:rPr>
      </w:pPr>
    </w:p>
    <w:p w14:paraId="097ABF0E" w14:textId="77777777" w:rsidR="00E528F7" w:rsidRPr="00E528F7" w:rsidRDefault="00E528F7" w:rsidP="00E528F7">
      <w:pPr>
        <w:rPr>
          <w:lang w:val="en-AU"/>
        </w:rPr>
      </w:pPr>
    </w:p>
    <w:p w14:paraId="45002A3E" w14:textId="77777777" w:rsidR="00E528F7" w:rsidRDefault="00E528F7" w:rsidP="00E528F7">
      <w:pPr>
        <w:rPr>
          <w:lang w:val="en-AU"/>
        </w:rPr>
      </w:pPr>
    </w:p>
    <w:p w14:paraId="3261622B" w14:textId="77777777" w:rsidR="00E528F7" w:rsidRPr="00E528F7" w:rsidRDefault="00E528F7" w:rsidP="00E528F7">
      <w:pPr>
        <w:rPr>
          <w:lang w:val="en-AU"/>
        </w:rPr>
        <w:sectPr w:rsidR="00E528F7" w:rsidRPr="00E528F7" w:rsidSect="00520967">
          <w:pgSz w:w="16838" w:h="11906" w:orient="landscape" w:code="9"/>
          <w:pgMar w:top="1440" w:right="1440" w:bottom="1440" w:left="1440" w:header="720" w:footer="864" w:gutter="0"/>
          <w:cols w:space="720"/>
          <w:docGrid w:linePitch="360"/>
        </w:sectPr>
      </w:pPr>
    </w:p>
    <w:p w14:paraId="5CFFD6B3" w14:textId="77777777" w:rsidR="00DE422A" w:rsidRPr="00DD65BF" w:rsidRDefault="00DE422A" w:rsidP="00DD65BF">
      <w:pPr>
        <w:rPr>
          <w:lang w:val="en-AU"/>
        </w:rPr>
      </w:pPr>
    </w:p>
    <w:sdt>
      <w:sdtPr>
        <w:alias w:val="Gender"/>
        <w:tag w:val="Gender"/>
        <w:id w:val="260345216"/>
        <w:lock w:val="sdtLocked"/>
        <w:placeholder>
          <w:docPart w:val="DefaultPlaceholder_-1854013439"/>
        </w:placeholder>
        <w:showingPlcHdr/>
        <w:dropDownList>
          <w:listItem w:value="Gender"/>
          <w:listItem w:displayText="Male" w:value="Male"/>
          <w:listItem w:displayText="Female" w:value="Female"/>
          <w:listItem w:displayText="Pregnant Female" w:value="Pregnant Female"/>
          <w:listItem w:displayText="Breastfeeding Female" w:value="Breastfeeding Female"/>
        </w:dropDownList>
      </w:sdtPr>
      <w:sdtEndPr/>
      <w:sdtContent>
        <w:p w14:paraId="5DDC6B04" w14:textId="77777777" w:rsidR="000C710A" w:rsidRDefault="00AA3410">
          <w:pPr>
            <w:pStyle w:val="Heading2"/>
          </w:pPr>
          <w:r w:rsidRPr="00156548">
            <w:rPr>
              <w:rStyle w:val="PlaceholderText"/>
            </w:rPr>
            <w:t>Choose an item.</w:t>
          </w:r>
        </w:p>
      </w:sdtContent>
    </w:sdt>
    <w:sdt>
      <w:sdtPr>
        <w:alias w:val="Activity"/>
        <w:tag w:val="Activity"/>
        <w:id w:val="1762103219"/>
        <w:placeholder>
          <w:docPart w:val="DFB81156D0774668A679D6696059C2B4"/>
        </w:placeholder>
        <w:showingPlcHdr/>
        <w:dropDownList>
          <w:listItem w:value="Physical Activity"/>
          <w:listItem w:displayText="Sedentary" w:value="Sedentary"/>
          <w:listItem w:displayText="Lightly Active" w:value="Lightly Active"/>
          <w:listItem w:displayText="Active" w:value="Active"/>
          <w:listItem w:displayText="Very Active" w:value="Very Active"/>
        </w:dropDownList>
      </w:sdtPr>
      <w:sdtEndPr/>
      <w:sdtContent>
        <w:p w14:paraId="6C02580F" w14:textId="77777777" w:rsidR="000C710A" w:rsidRDefault="00AA3410">
          <w:pPr>
            <w:pStyle w:val="Heading2"/>
          </w:pPr>
          <w:r w:rsidRPr="00BE18C0">
            <w:rPr>
              <w:rStyle w:val="PlaceholderText"/>
            </w:rPr>
            <w:t>Choose an item.</w:t>
          </w:r>
        </w:p>
      </w:sdtContent>
    </w:sdt>
    <w:sdt>
      <w:sdtPr>
        <w:alias w:val="Body Composition Goal"/>
        <w:tag w:val="Body Composition Goal"/>
        <w:id w:val="915588759"/>
        <w:placeholder>
          <w:docPart w:val="DefaultPlaceholder_1082065159"/>
        </w:placeholder>
        <w:showingPlcHdr/>
        <w:dropDownList>
          <w:listItem w:displayText="Lose Weight " w:value="Lose Weight "/>
          <w:listItem w:displayText="Gain Weight" w:value="Gain Weight"/>
          <w:listItem w:displayText="Body Sculpt" w:value="Body Sculpt"/>
          <w:listItem w:displayText="Add Muscle Mass" w:value="Add Muscle Mass"/>
          <w:listItem w:displayText="Stay within the BMI range" w:value="Stay within the BMI range"/>
        </w:dropDownList>
      </w:sdtPr>
      <w:sdtEndPr/>
      <w:sdtContent>
        <w:p w14:paraId="30F92EF6" w14:textId="77777777" w:rsidR="000C710A" w:rsidRDefault="00BE2AC0">
          <w:pPr>
            <w:pStyle w:val="Heading2"/>
          </w:pPr>
          <w:r w:rsidRPr="00604322">
            <w:rPr>
              <w:rStyle w:val="PlaceholderText"/>
            </w:rPr>
            <w:t>Choose an item.</w:t>
          </w:r>
        </w:p>
      </w:sdtContent>
    </w:sdt>
    <w:sdt>
      <w:sdtPr>
        <w:alias w:val="Smoking Habits"/>
        <w:tag w:val="Smoking Habits"/>
        <w:id w:val="197363314"/>
        <w:placeholder>
          <w:docPart w:val="DefaultPlaceholder_1082065159"/>
        </w:placeholder>
        <w:showingPlcHdr/>
        <w:comboBox>
          <w:listItem w:displayText="Smoker" w:value="Smoker"/>
          <w:listItem w:displayText="Non-Smoker" w:value="Non-Smoker"/>
        </w:comboBox>
      </w:sdtPr>
      <w:sdtEndPr/>
      <w:sdtContent>
        <w:p w14:paraId="628B626A" w14:textId="77777777" w:rsidR="00C94F80" w:rsidRDefault="00004BB6">
          <w:pPr>
            <w:pStyle w:val="Heading2"/>
          </w:pPr>
          <w:r w:rsidRPr="00604322">
            <w:rPr>
              <w:rStyle w:val="PlaceholderText"/>
            </w:rPr>
            <w:t>Choose an item.</w:t>
          </w:r>
        </w:p>
      </w:sdtContent>
    </w:sdt>
    <w:p w14:paraId="184B6E8D" w14:textId="77777777" w:rsidR="00C94F80" w:rsidRDefault="00C94F80">
      <w:pPr>
        <w:pStyle w:val="Heading2"/>
      </w:pPr>
    </w:p>
    <w:p w14:paraId="20DCDC3C" w14:textId="77777777" w:rsidR="00C94F80" w:rsidRDefault="00004BB6">
      <w:pPr>
        <w:pStyle w:val="Heading2"/>
      </w:pPr>
      <w:r>
        <w:rPr>
          <w:noProof/>
          <w:lang w:val="en-AU" w:eastAsia="en-AU"/>
        </w:rPr>
        <mc:AlternateContent>
          <mc:Choice Requires="wps">
            <w:drawing>
              <wp:anchor distT="0" distB="0" distL="114300" distR="114300" simplePos="0" relativeHeight="251660288" behindDoc="0" locked="0" layoutInCell="1" allowOverlap="1" wp14:anchorId="58EF24E9" wp14:editId="6967F062">
                <wp:simplePos x="0" y="0"/>
                <wp:positionH relativeFrom="column">
                  <wp:posOffset>-4445</wp:posOffset>
                </wp:positionH>
                <wp:positionV relativeFrom="paragraph">
                  <wp:posOffset>258763</wp:posOffset>
                </wp:positionV>
                <wp:extent cx="4295775" cy="9144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4295775" cy="914400"/>
                        </a:xfrm>
                        <a:prstGeom prst="rect">
                          <a:avLst/>
                        </a:prstGeom>
                        <a:solidFill>
                          <a:schemeClr val="accent1">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A807B9" w14:textId="77777777" w:rsidR="00865E92" w:rsidRDefault="00C94F80">
                            <w:pPr>
                              <w:rPr>
                                <w:lang w:val="en-AU"/>
                              </w:rPr>
                            </w:pPr>
                            <w:r>
                              <w:rPr>
                                <w:lang w:val="en-AU"/>
                              </w:rPr>
                              <w:t>Alcohol: Days per week _____</w:t>
                            </w:r>
                          </w:p>
                          <w:p w14:paraId="113D31FB" w14:textId="77777777" w:rsidR="00C94F80" w:rsidRPr="00C94F80" w:rsidRDefault="00C94F80">
                            <w:pPr>
                              <w:rPr>
                                <w:i/>
                                <w:sz w:val="16"/>
                                <w:szCs w:val="16"/>
                                <w:lang w:val="en-AU"/>
                              </w:rPr>
                            </w:pPr>
                            <w:r>
                              <w:rPr>
                                <w:lang w:val="en-AU"/>
                              </w:rPr>
                              <w:t>Number of standard* drinks per week: ______</w:t>
                            </w:r>
                            <w:r>
                              <w:rPr>
                                <w:lang w:val="en-AU"/>
                              </w:rPr>
                              <w:br/>
                            </w:r>
                            <w:r w:rsidRPr="00C94F80">
                              <w:rPr>
                                <w:i/>
                                <w:sz w:val="16"/>
                                <w:szCs w:val="16"/>
                                <w:lang w:val="en-AU"/>
                              </w:rPr>
                              <w:t>(* 100 ml of wine or 1 middy of beer or 1 nip of spirits = 1 Standard Drink)</w:t>
                            </w:r>
                          </w:p>
                          <w:p w14:paraId="73B321A1" w14:textId="77777777" w:rsidR="00C94F80" w:rsidRDefault="00C94F80">
                            <w:pPr>
                              <w:rPr>
                                <w:lang w:val="en-AU"/>
                              </w:rPr>
                            </w:pPr>
                          </w:p>
                          <w:p w14:paraId="3A1E0736" w14:textId="77777777" w:rsidR="00C94F80" w:rsidRPr="00865E92" w:rsidRDefault="00C94F80">
                            <w:pPr>
                              <w:rPr>
                                <w:lang w:val="en-A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8EF24E9" id="_x0000_t202" coordsize="21600,21600" o:spt="202" path="m,l,21600r21600,l21600,xe">
                <v:stroke joinstyle="miter"/>
                <v:path gradientshapeok="t" o:connecttype="rect"/>
              </v:shapetype>
              <v:shape id="Text Box 4" o:spid="_x0000_s1026" type="#_x0000_t202" style="position:absolute;margin-left:-.35pt;margin-top:20.4pt;width:338.25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" fillcolor="#deeaf6 [660]" strokeweight=".5pt">
                <v:textbox>
                  <w:txbxContent>
                    <w:p w14:paraId="68A807B9" w14:textId="77777777" w:rsidR="00865E92" w:rsidRDefault="00C94F80">
                      <w:pPr>
                        <w:rPr>
                          <w:lang w:val="en-AU"/>
                        </w:rPr>
                      </w:pPr>
                      <w:r>
                        <w:rPr>
                          <w:lang w:val="en-AU"/>
                        </w:rPr>
                        <w:t>Alcohol: Days per week _____</w:t>
                      </w:r>
                    </w:p>
                    <w:p w14:paraId="113D31FB" w14:textId="77777777" w:rsidR="00C94F80" w:rsidRPr="00C94F80" w:rsidRDefault="00C94F80">
                      <w:pPr>
                        <w:rPr>
                          <w:i/>
                          <w:sz w:val="16"/>
                          <w:szCs w:val="16"/>
                          <w:lang w:val="en-AU"/>
                        </w:rPr>
                      </w:pPr>
                      <w:r>
                        <w:rPr>
                          <w:lang w:val="en-AU"/>
                        </w:rPr>
                        <w:t>Number of standard* drinks per week: ______</w:t>
                      </w:r>
                      <w:r>
                        <w:rPr>
                          <w:lang w:val="en-AU"/>
                        </w:rPr>
                        <w:br/>
                      </w:r>
                      <w:r w:rsidRPr="00C94F80">
                        <w:rPr>
                          <w:i/>
                          <w:sz w:val="16"/>
                          <w:szCs w:val="16"/>
                          <w:lang w:val="en-AU"/>
                        </w:rPr>
                        <w:t>(* 100 ml of wine or 1 middy of beer or 1 nip of spirits = 1 Standard Drink)</w:t>
                      </w:r>
                    </w:p>
                    <w:p w14:paraId="73B321A1" w14:textId="77777777" w:rsidR="00C94F80" w:rsidRDefault="00C94F80">
                      <w:pPr>
                        <w:rPr>
                          <w:lang w:val="en-AU"/>
                        </w:rPr>
                      </w:pPr>
                    </w:p>
                    <w:p w14:paraId="3A1E0736" w14:textId="77777777" w:rsidR="00C94F80" w:rsidRPr="00865E92" w:rsidRDefault="00C94F80">
                      <w:pPr>
                        <w:rPr>
                          <w:lang w:val="en-AU"/>
                        </w:rPr>
                      </w:pPr>
                    </w:p>
                  </w:txbxContent>
                </v:textbox>
              </v:shape>
            </w:pict>
          </mc:Fallback>
        </mc:AlternateContent>
      </w:r>
    </w:p>
    <w:p w14:paraId="53F9A870" w14:textId="77777777" w:rsidR="00C94F80" w:rsidRDefault="00C94F80" w:rsidP="00C94F80">
      <w:pPr>
        <w:pStyle w:val="Heading2"/>
        <w:jc w:val="right"/>
      </w:pPr>
      <w:r>
        <w:rPr>
          <w:noProof/>
          <w:lang w:val="en-AU" w:eastAsia="en-AU"/>
        </w:rPr>
        <w:drawing>
          <wp:anchor distT="0" distB="0" distL="114300" distR="114300" simplePos="0" relativeHeight="251661312" behindDoc="1" locked="0" layoutInCell="1" allowOverlap="1" wp14:anchorId="537DD577" wp14:editId="1D73055B">
            <wp:simplePos x="0" y="0"/>
            <wp:positionH relativeFrom="column">
              <wp:posOffset>4662170</wp:posOffset>
            </wp:positionH>
            <wp:positionV relativeFrom="paragraph">
              <wp:posOffset>-2747010</wp:posOffset>
            </wp:positionV>
            <wp:extent cx="3829050" cy="2700020"/>
            <wp:effectExtent l="0" t="0" r="0" b="5080"/>
            <wp:wrapTight wrapText="bothSides">
              <wp:wrapPolygon edited="0">
                <wp:start x="0" y="0"/>
                <wp:lineTo x="0" y="21488"/>
                <wp:lineTo x="21493" y="21488"/>
                <wp:lineTo x="2149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29050" cy="2700020"/>
                    </a:xfrm>
                    <a:prstGeom prst="rect">
                      <a:avLst/>
                    </a:prstGeom>
                    <a:noFill/>
                  </pic:spPr>
                </pic:pic>
              </a:graphicData>
            </a:graphic>
            <wp14:sizeRelH relativeFrom="page">
              <wp14:pctWidth>0</wp14:pctWidth>
            </wp14:sizeRelH>
            <wp14:sizeRelV relativeFrom="page">
              <wp14:pctHeight>0</wp14:pctHeight>
            </wp14:sizeRelV>
          </wp:anchor>
        </w:drawing>
      </w:r>
    </w:p>
    <w:p w14:paraId="2BBFA4D5" w14:textId="77777777" w:rsidR="00C94F80" w:rsidRDefault="00C94F80">
      <w:pPr>
        <w:pStyle w:val="Heading2"/>
      </w:pPr>
    </w:p>
    <w:p w14:paraId="7223588A" w14:textId="77777777" w:rsidR="000C710A" w:rsidRDefault="00004BB6">
      <w:pPr>
        <w:pStyle w:val="Heading2"/>
      </w:pPr>
      <w:r>
        <w:rPr>
          <w:noProof/>
          <w:lang w:val="en-AU" w:eastAsia="en-AU"/>
        </w:rPr>
        <mc:AlternateContent>
          <mc:Choice Requires="wps">
            <w:drawing>
              <wp:anchor distT="0" distB="0" distL="114300" distR="114300" simplePos="0" relativeHeight="251663360" behindDoc="0" locked="0" layoutInCell="1" allowOverlap="1" wp14:anchorId="60A146B4" wp14:editId="26224EA5">
                <wp:simplePos x="0" y="0"/>
                <wp:positionH relativeFrom="column">
                  <wp:posOffset>-33337</wp:posOffset>
                </wp:positionH>
                <wp:positionV relativeFrom="paragraph">
                  <wp:posOffset>36195</wp:posOffset>
                </wp:positionV>
                <wp:extent cx="8567420" cy="2324100"/>
                <wp:effectExtent l="0" t="0" r="24130" b="19050"/>
                <wp:wrapNone/>
                <wp:docPr id="2" name="Text Box 2"/>
                <wp:cNvGraphicFramePr/>
                <a:graphic xmlns:a="http://schemas.openxmlformats.org/drawingml/2006/main">
                  <a:graphicData uri="http://schemas.microsoft.com/office/word/2010/wordprocessingShape">
                    <wps:wsp>
                      <wps:cNvSpPr txBox="1"/>
                      <wps:spPr>
                        <a:xfrm>
                          <a:off x="0" y="0"/>
                          <a:ext cx="8567420" cy="2324100"/>
                        </a:xfrm>
                        <a:prstGeom prst="rect">
                          <a:avLst/>
                        </a:prstGeom>
                        <a:solidFill>
                          <a:schemeClr val="accent1">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F35285" w14:textId="77777777" w:rsidR="00004BB6" w:rsidRPr="00C94F80" w:rsidRDefault="00952FD5" w:rsidP="00004BB6">
                            <w:pPr>
                              <w:rPr>
                                <w:i/>
                                <w:sz w:val="16"/>
                                <w:szCs w:val="16"/>
                                <w:lang w:val="en-AU"/>
                              </w:rPr>
                            </w:pPr>
                            <w:r>
                              <w:rPr>
                                <w:lang w:val="en-AU"/>
                              </w:rPr>
                              <w:t>Comments about</w:t>
                            </w:r>
                            <w:r w:rsidR="00026F1F">
                              <w:rPr>
                                <w:lang w:val="en-AU"/>
                              </w:rPr>
                              <w:t xml:space="preserve"> dietary habits, dietary </w:t>
                            </w:r>
                            <w:r w:rsidR="009950A8">
                              <w:rPr>
                                <w:lang w:val="en-AU"/>
                              </w:rPr>
                              <w:t xml:space="preserve">sensitivities, dietary concern/s, goals </w:t>
                            </w:r>
                          </w:p>
                          <w:p w14:paraId="55B1851E" w14:textId="77777777" w:rsidR="00004BB6" w:rsidRDefault="00004BB6" w:rsidP="00004BB6">
                            <w:pPr>
                              <w:rPr>
                                <w:lang w:val="en-AU"/>
                              </w:rPr>
                            </w:pPr>
                          </w:p>
                          <w:p w14:paraId="164CB0B5" w14:textId="77777777" w:rsidR="00004BB6" w:rsidRPr="00865E92" w:rsidRDefault="00004BB6" w:rsidP="00004BB6">
                            <w:pPr>
                              <w:rPr>
                                <w:lang w:val="en-A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146B4" id="Text Box 2" o:spid="_x0000_s1027" type="#_x0000_t202" style="position:absolute;margin-left:-2.6pt;margin-top:2.85pt;width:674.6pt;height:1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" fillcolor="#deeaf6 [660]" strokeweight=".5pt">
                <v:textbox>
                  <w:txbxContent>
                    <w:p w14:paraId="14F35285" w14:textId="77777777" w:rsidR="00004BB6" w:rsidRPr="00C94F80" w:rsidRDefault="00952FD5" w:rsidP="00004BB6">
                      <w:pPr>
                        <w:rPr>
                          <w:i/>
                          <w:sz w:val="16"/>
                          <w:szCs w:val="16"/>
                          <w:lang w:val="en-AU"/>
                        </w:rPr>
                      </w:pPr>
                      <w:r>
                        <w:rPr>
                          <w:lang w:val="en-AU"/>
                        </w:rPr>
                        <w:t>Comments about</w:t>
                      </w:r>
                      <w:r w:rsidR="00026F1F">
                        <w:rPr>
                          <w:lang w:val="en-AU"/>
                        </w:rPr>
                        <w:t xml:space="preserve"> dietary habits, dietary </w:t>
                      </w:r>
                      <w:r w:rsidR="009950A8">
                        <w:rPr>
                          <w:lang w:val="en-AU"/>
                        </w:rPr>
                        <w:t xml:space="preserve">sensitivities, dietary concern/s, goals </w:t>
                      </w:r>
                    </w:p>
                    <w:p w14:paraId="55B1851E" w14:textId="77777777" w:rsidR="00004BB6" w:rsidRDefault="00004BB6" w:rsidP="00004BB6">
                      <w:pPr>
                        <w:rPr>
                          <w:lang w:val="en-AU"/>
                        </w:rPr>
                      </w:pPr>
                    </w:p>
                    <w:p w14:paraId="164CB0B5" w14:textId="77777777" w:rsidR="00004BB6" w:rsidRPr="00865E92" w:rsidRDefault="00004BB6" w:rsidP="00004BB6">
                      <w:pPr>
                        <w:rPr>
                          <w:lang w:val="en-AU"/>
                        </w:rPr>
                      </w:pPr>
                    </w:p>
                  </w:txbxContent>
                </v:textbox>
              </v:shape>
            </w:pict>
          </mc:Fallback>
        </mc:AlternateContent>
      </w:r>
    </w:p>
    <w:p w14:paraId="5108AC2E" w14:textId="77777777" w:rsidR="00865E92" w:rsidRDefault="00865E92" w:rsidP="00865E92"/>
    <w:p w14:paraId="54C238E7" w14:textId="77777777" w:rsidR="00004BB6" w:rsidRDefault="00004BB6" w:rsidP="00865E92"/>
    <w:p w14:paraId="3A0DC7BE" w14:textId="77777777" w:rsidR="00004BB6" w:rsidRDefault="00004BB6" w:rsidP="00865E92"/>
    <w:p w14:paraId="3DB484FD" w14:textId="77777777" w:rsidR="00004BB6" w:rsidRDefault="00004BB6" w:rsidP="00865E92"/>
    <w:p w14:paraId="515EA3E4" w14:textId="77777777" w:rsidR="00004BB6" w:rsidRDefault="00004BB6" w:rsidP="00865E92"/>
    <w:p w14:paraId="36C254B2" w14:textId="77777777" w:rsidR="00004BB6" w:rsidRDefault="00004BB6" w:rsidP="00865E92"/>
    <w:p w14:paraId="5837F599" w14:textId="77777777" w:rsidR="00004BB6" w:rsidRDefault="00004BB6" w:rsidP="00865E92"/>
    <w:p w14:paraId="75D5CC9D" w14:textId="77777777" w:rsidR="00004BB6" w:rsidRDefault="00004BB6" w:rsidP="00865E92"/>
    <w:p w14:paraId="2617A1AA" w14:textId="77777777" w:rsidR="00004BB6" w:rsidRDefault="00556808" w:rsidP="00865E92">
      <w:r>
        <w:rPr>
          <w:noProof/>
          <w:lang w:val="en-AU" w:eastAsia="en-AU"/>
        </w:rPr>
        <mc:AlternateContent>
          <mc:Choice Requires="wps">
            <w:drawing>
              <wp:anchor distT="0" distB="0" distL="114300" distR="114300" simplePos="0" relativeHeight="251664384" behindDoc="0" locked="0" layoutInCell="1" allowOverlap="1" wp14:anchorId="0D2FCEF6" wp14:editId="7E235DA0">
                <wp:simplePos x="0" y="0"/>
                <wp:positionH relativeFrom="column">
                  <wp:posOffset>-4762</wp:posOffset>
                </wp:positionH>
                <wp:positionV relativeFrom="paragraph">
                  <wp:posOffset>-242887</wp:posOffset>
                </wp:positionV>
                <wp:extent cx="9090660" cy="376237"/>
                <wp:effectExtent l="57150" t="38100" r="53340" b="81280"/>
                <wp:wrapNone/>
                <wp:docPr id="3" name="Rounded Rectangle 3"/>
                <wp:cNvGraphicFramePr/>
                <a:graphic xmlns:a="http://schemas.openxmlformats.org/drawingml/2006/main">
                  <a:graphicData uri="http://schemas.microsoft.com/office/word/2010/wordprocessingShape">
                    <wps:wsp>
                      <wps:cNvSpPr/>
                      <wps:spPr>
                        <a:xfrm>
                          <a:off x="0" y="0"/>
                          <a:ext cx="9090660" cy="376237"/>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55EDD319" w14:textId="77777777" w:rsidR="00556808" w:rsidRPr="00556808" w:rsidRDefault="00556808" w:rsidP="00556808">
                            <w:pPr>
                              <w:jc w:val="center"/>
                              <w:rPr>
                                <w:color w:val="FFFF00"/>
                                <w:sz w:val="32"/>
                                <w:szCs w:val="32"/>
                                <w:lang w:val="en-AU"/>
                              </w:rPr>
                            </w:pPr>
                            <w:r w:rsidRPr="00556808">
                              <w:rPr>
                                <w:color w:val="FFFF00"/>
                                <w:sz w:val="32"/>
                                <w:szCs w:val="32"/>
                                <w:lang w:val="en-AU"/>
                              </w:rPr>
                              <w:t>3</w:t>
                            </w:r>
                            <w:r w:rsidR="00E528F7">
                              <w:rPr>
                                <w:color w:val="FFFF00"/>
                                <w:sz w:val="32"/>
                                <w:szCs w:val="32"/>
                                <w:lang w:val="en-AU"/>
                              </w:rPr>
                              <w:t xml:space="preserve"> to 7</w:t>
                            </w:r>
                            <w:r w:rsidRPr="00556808">
                              <w:rPr>
                                <w:color w:val="FFFF00"/>
                                <w:sz w:val="32"/>
                                <w:szCs w:val="32"/>
                                <w:lang w:val="en-AU"/>
                              </w:rPr>
                              <w:t xml:space="preserve"> Day Dietary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D2FCEF6" id="Rounded Rectangle 3" o:spid="_x0000_s1028" style="position:absolute;margin-left:-.35pt;margin-top:-19.1pt;width:715.8pt;height:29.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" fillcolor="#65a0d7 [3028]" stroked="f">
                <v:fill color2="#5898d4 [3172]" rotate="t" colors="0 #71a6db;.5 #559bdb;1 #438ac9" focus="100%" type="gradient">
                  <o:fill v:ext="view" type="gradientUnscaled"/>
                </v:fill>
                <v:shadow on="t" color="black" opacity="41287f" offset="0,1.5pt"/>
                <v:textbox>
                  <w:txbxContent>
                    <w:p w14:paraId="55EDD319" w14:textId="77777777" w:rsidR="00556808" w:rsidRPr="00556808" w:rsidRDefault="00556808" w:rsidP="00556808">
                      <w:pPr>
                        <w:jc w:val="center"/>
                        <w:rPr>
                          <w:color w:val="FFFF00"/>
                          <w:sz w:val="32"/>
                          <w:szCs w:val="32"/>
                          <w:lang w:val="en-AU"/>
                        </w:rPr>
                      </w:pPr>
                      <w:r w:rsidRPr="00556808">
                        <w:rPr>
                          <w:color w:val="FFFF00"/>
                          <w:sz w:val="32"/>
                          <w:szCs w:val="32"/>
                          <w:lang w:val="en-AU"/>
                        </w:rPr>
                        <w:t>3</w:t>
                      </w:r>
                      <w:r w:rsidR="00E528F7">
                        <w:rPr>
                          <w:color w:val="FFFF00"/>
                          <w:sz w:val="32"/>
                          <w:szCs w:val="32"/>
                          <w:lang w:val="en-AU"/>
                        </w:rPr>
                        <w:t xml:space="preserve"> to 7</w:t>
                      </w:r>
                      <w:r w:rsidRPr="00556808">
                        <w:rPr>
                          <w:color w:val="FFFF00"/>
                          <w:sz w:val="32"/>
                          <w:szCs w:val="32"/>
                          <w:lang w:val="en-AU"/>
                        </w:rPr>
                        <w:t xml:space="preserve"> Day Dietary Analysis </w:t>
                      </w:r>
                    </w:p>
                  </w:txbxContent>
                </v:textbox>
              </v:roundrect>
            </w:pict>
          </mc:Fallback>
        </mc:AlternateContent>
      </w:r>
    </w:p>
    <w:p w14:paraId="73A1CFB2" w14:textId="77777777" w:rsidR="00556808" w:rsidRDefault="00556808" w:rsidP="00865E92"/>
    <w:tbl>
      <w:tblPr>
        <w:tblStyle w:val="ProjectTable"/>
        <w:tblW w:w="0" w:type="auto"/>
        <w:tblLook w:val="04A0" w:firstRow="1" w:lastRow="0" w:firstColumn="1" w:lastColumn="0" w:noHBand="0" w:noVBand="1"/>
      </w:tblPr>
      <w:tblGrid>
        <w:gridCol w:w="1989"/>
        <w:gridCol w:w="1286"/>
        <w:gridCol w:w="1295"/>
        <w:gridCol w:w="2804"/>
        <w:gridCol w:w="2126"/>
        <w:gridCol w:w="2551"/>
        <w:gridCol w:w="2195"/>
      </w:tblGrid>
      <w:tr w:rsidR="00556808" w:rsidRPr="00556808" w14:paraId="101C2E95" w14:textId="77777777" w:rsidTr="00556808">
        <w:trPr>
          <w:cnfStyle w:val="100000000000" w:firstRow="1" w:lastRow="0" w:firstColumn="0" w:lastColumn="0" w:oddVBand="0" w:evenVBand="0" w:oddHBand="0" w:evenHBand="0" w:firstRowFirstColumn="0" w:firstRowLastColumn="0" w:lastRowFirstColumn="0" w:lastRowLastColumn="0"/>
        </w:trPr>
        <w:tc>
          <w:tcPr>
            <w:tcW w:w="1989" w:type="dxa"/>
          </w:tcPr>
          <w:p w14:paraId="21A9D0CF" w14:textId="77777777" w:rsidR="00556808" w:rsidRPr="00556808" w:rsidRDefault="00556808" w:rsidP="00865E92">
            <w:pPr>
              <w:rPr>
                <w:sz w:val="16"/>
                <w:szCs w:val="16"/>
              </w:rPr>
            </w:pPr>
            <w:r w:rsidRPr="00556808">
              <w:rPr>
                <w:sz w:val="16"/>
                <w:szCs w:val="16"/>
              </w:rPr>
              <w:t>Food/Brand</w:t>
            </w:r>
          </w:p>
        </w:tc>
        <w:tc>
          <w:tcPr>
            <w:tcW w:w="1286" w:type="dxa"/>
          </w:tcPr>
          <w:p w14:paraId="0ABC5378" w14:textId="77777777" w:rsidR="00556808" w:rsidRPr="00556808" w:rsidRDefault="00556808" w:rsidP="00865E92">
            <w:pPr>
              <w:rPr>
                <w:sz w:val="16"/>
                <w:szCs w:val="16"/>
              </w:rPr>
            </w:pPr>
            <w:r w:rsidRPr="00556808">
              <w:rPr>
                <w:sz w:val="16"/>
                <w:szCs w:val="16"/>
              </w:rPr>
              <w:t>Amount</w:t>
            </w:r>
          </w:p>
        </w:tc>
        <w:tc>
          <w:tcPr>
            <w:tcW w:w="1295" w:type="dxa"/>
          </w:tcPr>
          <w:p w14:paraId="75DAD3E5" w14:textId="77777777" w:rsidR="00556808" w:rsidRPr="00556808" w:rsidRDefault="00556808" w:rsidP="00865E92">
            <w:pPr>
              <w:rPr>
                <w:sz w:val="16"/>
                <w:szCs w:val="16"/>
              </w:rPr>
            </w:pPr>
            <w:r w:rsidRPr="00556808">
              <w:rPr>
                <w:sz w:val="16"/>
                <w:szCs w:val="16"/>
              </w:rPr>
              <w:t>Time Eaten</w:t>
            </w:r>
          </w:p>
        </w:tc>
        <w:tc>
          <w:tcPr>
            <w:tcW w:w="2804" w:type="dxa"/>
          </w:tcPr>
          <w:p w14:paraId="66FFE5F6" w14:textId="77777777" w:rsidR="00556808" w:rsidRPr="00556808" w:rsidRDefault="00556808" w:rsidP="00865E92">
            <w:pPr>
              <w:rPr>
                <w:sz w:val="16"/>
                <w:szCs w:val="16"/>
              </w:rPr>
            </w:pPr>
            <w:r w:rsidRPr="00556808">
              <w:rPr>
                <w:sz w:val="16"/>
                <w:szCs w:val="16"/>
              </w:rPr>
              <w:t xml:space="preserve">Any symptoms </w:t>
            </w:r>
            <w:r w:rsidRPr="005A0F16">
              <w:rPr>
                <w:noProof/>
                <w:sz w:val="16"/>
                <w:szCs w:val="16"/>
              </w:rPr>
              <w:t>after</w:t>
            </w:r>
            <w:r w:rsidRPr="00556808">
              <w:rPr>
                <w:sz w:val="16"/>
                <w:szCs w:val="16"/>
              </w:rPr>
              <w:t xml:space="preserve"> eating?</w:t>
            </w:r>
          </w:p>
        </w:tc>
        <w:tc>
          <w:tcPr>
            <w:tcW w:w="2126" w:type="dxa"/>
          </w:tcPr>
          <w:p w14:paraId="0225EC42" w14:textId="77777777" w:rsidR="00556808" w:rsidRPr="00556808" w:rsidRDefault="00556808" w:rsidP="00865E92">
            <w:pPr>
              <w:rPr>
                <w:sz w:val="16"/>
                <w:szCs w:val="16"/>
              </w:rPr>
            </w:pPr>
            <w:r>
              <w:rPr>
                <w:sz w:val="16"/>
                <w:szCs w:val="16"/>
              </w:rPr>
              <w:t>In company?</w:t>
            </w:r>
          </w:p>
        </w:tc>
        <w:tc>
          <w:tcPr>
            <w:tcW w:w="2551" w:type="dxa"/>
          </w:tcPr>
          <w:p w14:paraId="03E543F2" w14:textId="77777777" w:rsidR="00556808" w:rsidRPr="00556808" w:rsidRDefault="00556808" w:rsidP="00865E92">
            <w:pPr>
              <w:rPr>
                <w:sz w:val="16"/>
                <w:szCs w:val="16"/>
              </w:rPr>
            </w:pPr>
            <w:r>
              <w:rPr>
                <w:sz w:val="16"/>
                <w:szCs w:val="16"/>
              </w:rPr>
              <w:t>Activity while eating</w:t>
            </w:r>
          </w:p>
        </w:tc>
        <w:tc>
          <w:tcPr>
            <w:tcW w:w="2195" w:type="dxa"/>
          </w:tcPr>
          <w:p w14:paraId="0D6C5597" w14:textId="77777777" w:rsidR="00556808" w:rsidRDefault="00556808" w:rsidP="00865E92">
            <w:pPr>
              <w:rPr>
                <w:sz w:val="16"/>
                <w:szCs w:val="16"/>
              </w:rPr>
            </w:pPr>
            <w:r>
              <w:rPr>
                <w:sz w:val="16"/>
                <w:szCs w:val="16"/>
              </w:rPr>
              <w:t xml:space="preserve">Mood </w:t>
            </w:r>
          </w:p>
        </w:tc>
      </w:tr>
      <w:tr w:rsidR="00556808" w:rsidRPr="00556808" w14:paraId="01F3D906" w14:textId="77777777" w:rsidTr="00556808">
        <w:tc>
          <w:tcPr>
            <w:tcW w:w="1989" w:type="dxa"/>
          </w:tcPr>
          <w:p w14:paraId="2433BF38" w14:textId="77777777" w:rsidR="00556808" w:rsidRPr="00556808" w:rsidRDefault="00556808" w:rsidP="00865E92">
            <w:pPr>
              <w:rPr>
                <w:sz w:val="16"/>
                <w:szCs w:val="16"/>
              </w:rPr>
            </w:pPr>
            <w:r w:rsidRPr="005A0F16">
              <w:rPr>
                <w:noProof/>
                <w:sz w:val="16"/>
                <w:szCs w:val="16"/>
              </w:rPr>
              <w:t>e.g</w:t>
            </w:r>
            <w:r>
              <w:rPr>
                <w:sz w:val="16"/>
                <w:szCs w:val="16"/>
              </w:rPr>
              <w:t xml:space="preserve"> Up-&amp;-Go</w:t>
            </w:r>
          </w:p>
        </w:tc>
        <w:tc>
          <w:tcPr>
            <w:tcW w:w="1286" w:type="dxa"/>
          </w:tcPr>
          <w:p w14:paraId="703B8233" w14:textId="77777777" w:rsidR="00556808" w:rsidRPr="00556808" w:rsidRDefault="00556808" w:rsidP="00865E92">
            <w:pPr>
              <w:rPr>
                <w:sz w:val="16"/>
                <w:szCs w:val="16"/>
              </w:rPr>
            </w:pPr>
            <w:r>
              <w:rPr>
                <w:sz w:val="16"/>
                <w:szCs w:val="16"/>
              </w:rPr>
              <w:t>250 ml</w:t>
            </w:r>
          </w:p>
        </w:tc>
        <w:tc>
          <w:tcPr>
            <w:tcW w:w="1295" w:type="dxa"/>
          </w:tcPr>
          <w:p w14:paraId="35FEBF39" w14:textId="77777777" w:rsidR="00556808" w:rsidRPr="00556808" w:rsidRDefault="00556808" w:rsidP="00865E92">
            <w:pPr>
              <w:rPr>
                <w:sz w:val="16"/>
                <w:szCs w:val="16"/>
              </w:rPr>
            </w:pPr>
            <w:r>
              <w:rPr>
                <w:sz w:val="16"/>
                <w:szCs w:val="16"/>
              </w:rPr>
              <w:t>7am</w:t>
            </w:r>
          </w:p>
        </w:tc>
        <w:tc>
          <w:tcPr>
            <w:tcW w:w="2804" w:type="dxa"/>
          </w:tcPr>
          <w:p w14:paraId="08FAC41A" w14:textId="77777777" w:rsidR="00556808" w:rsidRPr="00556808" w:rsidRDefault="00556808" w:rsidP="00865E92">
            <w:pPr>
              <w:rPr>
                <w:sz w:val="16"/>
                <w:szCs w:val="16"/>
              </w:rPr>
            </w:pPr>
            <w:r>
              <w:rPr>
                <w:sz w:val="16"/>
                <w:szCs w:val="16"/>
              </w:rPr>
              <w:t>Bloating</w:t>
            </w:r>
          </w:p>
        </w:tc>
        <w:tc>
          <w:tcPr>
            <w:tcW w:w="2126" w:type="dxa"/>
          </w:tcPr>
          <w:p w14:paraId="1741DD7C" w14:textId="77777777" w:rsidR="00556808" w:rsidRPr="00556808" w:rsidRDefault="00556808" w:rsidP="00865E92">
            <w:pPr>
              <w:rPr>
                <w:sz w:val="16"/>
                <w:szCs w:val="16"/>
              </w:rPr>
            </w:pPr>
            <w:r>
              <w:rPr>
                <w:sz w:val="16"/>
                <w:szCs w:val="16"/>
              </w:rPr>
              <w:t>Alone</w:t>
            </w:r>
          </w:p>
        </w:tc>
        <w:tc>
          <w:tcPr>
            <w:tcW w:w="2551" w:type="dxa"/>
          </w:tcPr>
          <w:p w14:paraId="54DA8ED3" w14:textId="77777777" w:rsidR="00556808" w:rsidRPr="00556808" w:rsidRDefault="00556808" w:rsidP="00865E92">
            <w:pPr>
              <w:rPr>
                <w:sz w:val="16"/>
                <w:szCs w:val="16"/>
              </w:rPr>
            </w:pPr>
            <w:r>
              <w:rPr>
                <w:sz w:val="16"/>
                <w:szCs w:val="16"/>
              </w:rPr>
              <w:t>Driving</w:t>
            </w:r>
          </w:p>
        </w:tc>
        <w:tc>
          <w:tcPr>
            <w:tcW w:w="2195" w:type="dxa"/>
          </w:tcPr>
          <w:p w14:paraId="5FA61801" w14:textId="77777777" w:rsidR="00556808" w:rsidRPr="00556808" w:rsidRDefault="00556808" w:rsidP="00865E92">
            <w:pPr>
              <w:rPr>
                <w:sz w:val="16"/>
                <w:szCs w:val="16"/>
              </w:rPr>
            </w:pPr>
            <w:r>
              <w:rPr>
                <w:sz w:val="16"/>
                <w:szCs w:val="16"/>
              </w:rPr>
              <w:t>Stressed</w:t>
            </w:r>
          </w:p>
        </w:tc>
      </w:tr>
      <w:tr w:rsidR="00556808" w:rsidRPr="00556808" w14:paraId="44412FA9" w14:textId="77777777" w:rsidTr="00556808">
        <w:tc>
          <w:tcPr>
            <w:tcW w:w="1989" w:type="dxa"/>
          </w:tcPr>
          <w:p w14:paraId="02D97BEC" w14:textId="77777777" w:rsidR="00556808" w:rsidRPr="00556808" w:rsidRDefault="00556808" w:rsidP="00865E92">
            <w:pPr>
              <w:rPr>
                <w:sz w:val="16"/>
                <w:szCs w:val="16"/>
              </w:rPr>
            </w:pPr>
          </w:p>
        </w:tc>
        <w:tc>
          <w:tcPr>
            <w:tcW w:w="1286" w:type="dxa"/>
          </w:tcPr>
          <w:p w14:paraId="6C73BDD0" w14:textId="77777777" w:rsidR="00556808" w:rsidRPr="00556808" w:rsidRDefault="00556808" w:rsidP="00865E92">
            <w:pPr>
              <w:rPr>
                <w:sz w:val="16"/>
                <w:szCs w:val="16"/>
              </w:rPr>
            </w:pPr>
          </w:p>
        </w:tc>
        <w:tc>
          <w:tcPr>
            <w:tcW w:w="1295" w:type="dxa"/>
          </w:tcPr>
          <w:p w14:paraId="2F45C46D" w14:textId="77777777" w:rsidR="00556808" w:rsidRPr="00556808" w:rsidRDefault="00556808" w:rsidP="00865E92">
            <w:pPr>
              <w:rPr>
                <w:sz w:val="16"/>
                <w:szCs w:val="16"/>
              </w:rPr>
            </w:pPr>
          </w:p>
        </w:tc>
        <w:tc>
          <w:tcPr>
            <w:tcW w:w="2804" w:type="dxa"/>
          </w:tcPr>
          <w:p w14:paraId="228D6324" w14:textId="77777777" w:rsidR="00556808" w:rsidRPr="00556808" w:rsidRDefault="00556808" w:rsidP="00865E92">
            <w:pPr>
              <w:rPr>
                <w:sz w:val="16"/>
                <w:szCs w:val="16"/>
              </w:rPr>
            </w:pPr>
          </w:p>
        </w:tc>
        <w:tc>
          <w:tcPr>
            <w:tcW w:w="2126" w:type="dxa"/>
          </w:tcPr>
          <w:p w14:paraId="252111E1" w14:textId="77777777" w:rsidR="00556808" w:rsidRPr="00556808" w:rsidRDefault="00556808" w:rsidP="00865E92">
            <w:pPr>
              <w:rPr>
                <w:sz w:val="16"/>
                <w:szCs w:val="16"/>
              </w:rPr>
            </w:pPr>
          </w:p>
        </w:tc>
        <w:tc>
          <w:tcPr>
            <w:tcW w:w="2551" w:type="dxa"/>
          </w:tcPr>
          <w:p w14:paraId="00B7A841" w14:textId="77777777" w:rsidR="00556808" w:rsidRPr="00556808" w:rsidRDefault="00556808" w:rsidP="00865E92">
            <w:pPr>
              <w:rPr>
                <w:sz w:val="16"/>
                <w:szCs w:val="16"/>
              </w:rPr>
            </w:pPr>
          </w:p>
        </w:tc>
        <w:tc>
          <w:tcPr>
            <w:tcW w:w="2195" w:type="dxa"/>
          </w:tcPr>
          <w:p w14:paraId="20BE6BFB" w14:textId="77777777" w:rsidR="00556808" w:rsidRPr="00556808" w:rsidRDefault="00556808" w:rsidP="00865E92">
            <w:pPr>
              <w:rPr>
                <w:sz w:val="16"/>
                <w:szCs w:val="16"/>
              </w:rPr>
            </w:pPr>
          </w:p>
        </w:tc>
      </w:tr>
      <w:tr w:rsidR="00556808" w:rsidRPr="00556808" w14:paraId="72500CA4" w14:textId="77777777" w:rsidTr="00556808">
        <w:tc>
          <w:tcPr>
            <w:tcW w:w="1989" w:type="dxa"/>
          </w:tcPr>
          <w:p w14:paraId="13CE4392" w14:textId="77777777" w:rsidR="00556808" w:rsidRPr="00556808" w:rsidRDefault="00556808" w:rsidP="00865E92">
            <w:pPr>
              <w:rPr>
                <w:sz w:val="16"/>
                <w:szCs w:val="16"/>
              </w:rPr>
            </w:pPr>
          </w:p>
        </w:tc>
        <w:tc>
          <w:tcPr>
            <w:tcW w:w="1286" w:type="dxa"/>
          </w:tcPr>
          <w:p w14:paraId="6B02F9AD" w14:textId="77777777" w:rsidR="00556808" w:rsidRPr="00556808" w:rsidRDefault="00556808" w:rsidP="00865E92">
            <w:pPr>
              <w:rPr>
                <w:sz w:val="16"/>
                <w:szCs w:val="16"/>
              </w:rPr>
            </w:pPr>
          </w:p>
        </w:tc>
        <w:tc>
          <w:tcPr>
            <w:tcW w:w="1295" w:type="dxa"/>
          </w:tcPr>
          <w:p w14:paraId="6C31402E" w14:textId="77777777" w:rsidR="00556808" w:rsidRPr="00556808" w:rsidRDefault="00556808" w:rsidP="00865E92">
            <w:pPr>
              <w:rPr>
                <w:sz w:val="16"/>
                <w:szCs w:val="16"/>
              </w:rPr>
            </w:pPr>
          </w:p>
        </w:tc>
        <w:tc>
          <w:tcPr>
            <w:tcW w:w="2804" w:type="dxa"/>
          </w:tcPr>
          <w:p w14:paraId="387818ED" w14:textId="77777777" w:rsidR="00556808" w:rsidRPr="00556808" w:rsidRDefault="00556808" w:rsidP="00865E92">
            <w:pPr>
              <w:rPr>
                <w:sz w:val="16"/>
                <w:szCs w:val="16"/>
              </w:rPr>
            </w:pPr>
          </w:p>
        </w:tc>
        <w:tc>
          <w:tcPr>
            <w:tcW w:w="2126" w:type="dxa"/>
          </w:tcPr>
          <w:p w14:paraId="72610B72" w14:textId="77777777" w:rsidR="00556808" w:rsidRPr="00556808" w:rsidRDefault="00556808" w:rsidP="00865E92">
            <w:pPr>
              <w:rPr>
                <w:sz w:val="16"/>
                <w:szCs w:val="16"/>
              </w:rPr>
            </w:pPr>
          </w:p>
        </w:tc>
        <w:tc>
          <w:tcPr>
            <w:tcW w:w="2551" w:type="dxa"/>
          </w:tcPr>
          <w:p w14:paraId="1000FBF8" w14:textId="77777777" w:rsidR="00556808" w:rsidRPr="00556808" w:rsidRDefault="00556808" w:rsidP="00865E92">
            <w:pPr>
              <w:rPr>
                <w:sz w:val="16"/>
                <w:szCs w:val="16"/>
              </w:rPr>
            </w:pPr>
          </w:p>
        </w:tc>
        <w:tc>
          <w:tcPr>
            <w:tcW w:w="2195" w:type="dxa"/>
          </w:tcPr>
          <w:p w14:paraId="10CF0DC6" w14:textId="77777777" w:rsidR="00556808" w:rsidRPr="00556808" w:rsidRDefault="00556808" w:rsidP="00865E92">
            <w:pPr>
              <w:rPr>
                <w:sz w:val="16"/>
                <w:szCs w:val="16"/>
              </w:rPr>
            </w:pPr>
          </w:p>
        </w:tc>
      </w:tr>
      <w:tr w:rsidR="00556808" w:rsidRPr="00556808" w14:paraId="0545AFBB" w14:textId="77777777" w:rsidTr="00556808">
        <w:tc>
          <w:tcPr>
            <w:tcW w:w="1989" w:type="dxa"/>
          </w:tcPr>
          <w:p w14:paraId="0401D3C3" w14:textId="77777777" w:rsidR="00556808" w:rsidRPr="00556808" w:rsidRDefault="00556808" w:rsidP="00865E92">
            <w:pPr>
              <w:rPr>
                <w:sz w:val="16"/>
                <w:szCs w:val="16"/>
              </w:rPr>
            </w:pPr>
          </w:p>
        </w:tc>
        <w:tc>
          <w:tcPr>
            <w:tcW w:w="1286" w:type="dxa"/>
          </w:tcPr>
          <w:p w14:paraId="55258DC5" w14:textId="77777777" w:rsidR="00556808" w:rsidRPr="00556808" w:rsidRDefault="00556808" w:rsidP="00865E92">
            <w:pPr>
              <w:rPr>
                <w:sz w:val="16"/>
                <w:szCs w:val="16"/>
              </w:rPr>
            </w:pPr>
          </w:p>
        </w:tc>
        <w:tc>
          <w:tcPr>
            <w:tcW w:w="1295" w:type="dxa"/>
          </w:tcPr>
          <w:p w14:paraId="1CBCA5AC" w14:textId="77777777" w:rsidR="00556808" w:rsidRPr="00556808" w:rsidRDefault="00556808" w:rsidP="00865E92">
            <w:pPr>
              <w:rPr>
                <w:sz w:val="16"/>
                <w:szCs w:val="16"/>
              </w:rPr>
            </w:pPr>
          </w:p>
        </w:tc>
        <w:tc>
          <w:tcPr>
            <w:tcW w:w="2804" w:type="dxa"/>
          </w:tcPr>
          <w:p w14:paraId="0C2C6891" w14:textId="77777777" w:rsidR="00556808" w:rsidRPr="00556808" w:rsidRDefault="00556808" w:rsidP="00865E92">
            <w:pPr>
              <w:rPr>
                <w:sz w:val="16"/>
                <w:szCs w:val="16"/>
              </w:rPr>
            </w:pPr>
          </w:p>
        </w:tc>
        <w:tc>
          <w:tcPr>
            <w:tcW w:w="2126" w:type="dxa"/>
          </w:tcPr>
          <w:p w14:paraId="1EB4352E" w14:textId="77777777" w:rsidR="00556808" w:rsidRPr="00556808" w:rsidRDefault="00556808" w:rsidP="00865E92">
            <w:pPr>
              <w:rPr>
                <w:sz w:val="16"/>
                <w:szCs w:val="16"/>
              </w:rPr>
            </w:pPr>
          </w:p>
        </w:tc>
        <w:tc>
          <w:tcPr>
            <w:tcW w:w="2551" w:type="dxa"/>
          </w:tcPr>
          <w:p w14:paraId="0268E986" w14:textId="77777777" w:rsidR="00556808" w:rsidRPr="00556808" w:rsidRDefault="00556808" w:rsidP="00865E92">
            <w:pPr>
              <w:rPr>
                <w:sz w:val="16"/>
                <w:szCs w:val="16"/>
              </w:rPr>
            </w:pPr>
          </w:p>
        </w:tc>
        <w:tc>
          <w:tcPr>
            <w:tcW w:w="2195" w:type="dxa"/>
          </w:tcPr>
          <w:p w14:paraId="0DD37BEB" w14:textId="77777777" w:rsidR="00556808" w:rsidRPr="00556808" w:rsidRDefault="00556808" w:rsidP="00865E92">
            <w:pPr>
              <w:rPr>
                <w:sz w:val="16"/>
                <w:szCs w:val="16"/>
              </w:rPr>
            </w:pPr>
          </w:p>
        </w:tc>
      </w:tr>
      <w:tr w:rsidR="00556808" w:rsidRPr="00556808" w14:paraId="78198425" w14:textId="77777777" w:rsidTr="00556808">
        <w:tc>
          <w:tcPr>
            <w:tcW w:w="1989" w:type="dxa"/>
          </w:tcPr>
          <w:p w14:paraId="5D735CBE" w14:textId="77777777" w:rsidR="00556808" w:rsidRPr="00556808" w:rsidRDefault="00556808" w:rsidP="00865E92">
            <w:pPr>
              <w:rPr>
                <w:sz w:val="16"/>
                <w:szCs w:val="16"/>
              </w:rPr>
            </w:pPr>
          </w:p>
        </w:tc>
        <w:tc>
          <w:tcPr>
            <w:tcW w:w="1286" w:type="dxa"/>
          </w:tcPr>
          <w:p w14:paraId="2DB9CDA0" w14:textId="77777777" w:rsidR="00556808" w:rsidRPr="00556808" w:rsidRDefault="00556808" w:rsidP="00865E92">
            <w:pPr>
              <w:rPr>
                <w:sz w:val="16"/>
                <w:szCs w:val="16"/>
              </w:rPr>
            </w:pPr>
          </w:p>
        </w:tc>
        <w:tc>
          <w:tcPr>
            <w:tcW w:w="1295" w:type="dxa"/>
          </w:tcPr>
          <w:p w14:paraId="4C123C7B" w14:textId="77777777" w:rsidR="00556808" w:rsidRPr="00556808" w:rsidRDefault="00556808" w:rsidP="00865E92">
            <w:pPr>
              <w:rPr>
                <w:sz w:val="16"/>
                <w:szCs w:val="16"/>
              </w:rPr>
            </w:pPr>
          </w:p>
        </w:tc>
        <w:tc>
          <w:tcPr>
            <w:tcW w:w="2804" w:type="dxa"/>
          </w:tcPr>
          <w:p w14:paraId="72A70DDA" w14:textId="77777777" w:rsidR="00556808" w:rsidRPr="00556808" w:rsidRDefault="00556808" w:rsidP="00865E92">
            <w:pPr>
              <w:rPr>
                <w:sz w:val="16"/>
                <w:szCs w:val="16"/>
              </w:rPr>
            </w:pPr>
          </w:p>
        </w:tc>
        <w:tc>
          <w:tcPr>
            <w:tcW w:w="2126" w:type="dxa"/>
          </w:tcPr>
          <w:p w14:paraId="0DCB55DD" w14:textId="77777777" w:rsidR="00556808" w:rsidRPr="00556808" w:rsidRDefault="00556808" w:rsidP="00865E92">
            <w:pPr>
              <w:rPr>
                <w:sz w:val="16"/>
                <w:szCs w:val="16"/>
              </w:rPr>
            </w:pPr>
          </w:p>
        </w:tc>
        <w:tc>
          <w:tcPr>
            <w:tcW w:w="2551" w:type="dxa"/>
          </w:tcPr>
          <w:p w14:paraId="4CA9C7E4" w14:textId="77777777" w:rsidR="00556808" w:rsidRPr="00556808" w:rsidRDefault="00556808" w:rsidP="00865E92">
            <w:pPr>
              <w:rPr>
                <w:sz w:val="16"/>
                <w:szCs w:val="16"/>
              </w:rPr>
            </w:pPr>
          </w:p>
        </w:tc>
        <w:tc>
          <w:tcPr>
            <w:tcW w:w="2195" w:type="dxa"/>
          </w:tcPr>
          <w:p w14:paraId="2866500B" w14:textId="77777777" w:rsidR="00556808" w:rsidRPr="00556808" w:rsidRDefault="00556808" w:rsidP="00865E92">
            <w:pPr>
              <w:rPr>
                <w:sz w:val="16"/>
                <w:szCs w:val="16"/>
              </w:rPr>
            </w:pPr>
          </w:p>
        </w:tc>
      </w:tr>
      <w:tr w:rsidR="00556808" w:rsidRPr="00556808" w14:paraId="106E4203" w14:textId="77777777" w:rsidTr="00556808">
        <w:tc>
          <w:tcPr>
            <w:tcW w:w="1989" w:type="dxa"/>
          </w:tcPr>
          <w:p w14:paraId="05EF6A98" w14:textId="77777777" w:rsidR="00556808" w:rsidRPr="00556808" w:rsidRDefault="00556808" w:rsidP="00865E92">
            <w:pPr>
              <w:rPr>
                <w:sz w:val="16"/>
                <w:szCs w:val="16"/>
              </w:rPr>
            </w:pPr>
          </w:p>
        </w:tc>
        <w:tc>
          <w:tcPr>
            <w:tcW w:w="1286" w:type="dxa"/>
          </w:tcPr>
          <w:p w14:paraId="4CD8F31A" w14:textId="77777777" w:rsidR="00556808" w:rsidRPr="00556808" w:rsidRDefault="00556808" w:rsidP="00865E92">
            <w:pPr>
              <w:rPr>
                <w:sz w:val="16"/>
                <w:szCs w:val="16"/>
              </w:rPr>
            </w:pPr>
          </w:p>
        </w:tc>
        <w:tc>
          <w:tcPr>
            <w:tcW w:w="1295" w:type="dxa"/>
          </w:tcPr>
          <w:p w14:paraId="39F31AE4" w14:textId="77777777" w:rsidR="00556808" w:rsidRPr="00556808" w:rsidRDefault="00556808" w:rsidP="00865E92">
            <w:pPr>
              <w:rPr>
                <w:sz w:val="16"/>
                <w:szCs w:val="16"/>
              </w:rPr>
            </w:pPr>
          </w:p>
        </w:tc>
        <w:tc>
          <w:tcPr>
            <w:tcW w:w="2804" w:type="dxa"/>
          </w:tcPr>
          <w:p w14:paraId="3E5B6CA1" w14:textId="77777777" w:rsidR="00556808" w:rsidRPr="00556808" w:rsidRDefault="00556808" w:rsidP="00865E92">
            <w:pPr>
              <w:rPr>
                <w:sz w:val="16"/>
                <w:szCs w:val="16"/>
              </w:rPr>
            </w:pPr>
          </w:p>
        </w:tc>
        <w:tc>
          <w:tcPr>
            <w:tcW w:w="2126" w:type="dxa"/>
          </w:tcPr>
          <w:p w14:paraId="5463211F" w14:textId="77777777" w:rsidR="00556808" w:rsidRPr="00556808" w:rsidRDefault="00556808" w:rsidP="00865E92">
            <w:pPr>
              <w:rPr>
                <w:sz w:val="16"/>
                <w:szCs w:val="16"/>
              </w:rPr>
            </w:pPr>
          </w:p>
        </w:tc>
        <w:tc>
          <w:tcPr>
            <w:tcW w:w="2551" w:type="dxa"/>
          </w:tcPr>
          <w:p w14:paraId="79FA8AC9" w14:textId="77777777" w:rsidR="00556808" w:rsidRPr="00556808" w:rsidRDefault="00556808" w:rsidP="00865E92">
            <w:pPr>
              <w:rPr>
                <w:sz w:val="16"/>
                <w:szCs w:val="16"/>
              </w:rPr>
            </w:pPr>
          </w:p>
        </w:tc>
        <w:tc>
          <w:tcPr>
            <w:tcW w:w="2195" w:type="dxa"/>
          </w:tcPr>
          <w:p w14:paraId="1BAB29C6" w14:textId="77777777" w:rsidR="00556808" w:rsidRPr="00556808" w:rsidRDefault="00556808" w:rsidP="00865E92">
            <w:pPr>
              <w:rPr>
                <w:sz w:val="16"/>
                <w:szCs w:val="16"/>
              </w:rPr>
            </w:pPr>
          </w:p>
        </w:tc>
      </w:tr>
      <w:tr w:rsidR="00CC4D4A" w:rsidRPr="00556808" w14:paraId="70ADEA93" w14:textId="77777777" w:rsidTr="00556808">
        <w:tc>
          <w:tcPr>
            <w:tcW w:w="1989" w:type="dxa"/>
          </w:tcPr>
          <w:p w14:paraId="70E71F97" w14:textId="77777777" w:rsidR="00CC4D4A" w:rsidRPr="00556808" w:rsidRDefault="00CC4D4A" w:rsidP="00865E92">
            <w:pPr>
              <w:rPr>
                <w:sz w:val="16"/>
                <w:szCs w:val="16"/>
              </w:rPr>
            </w:pPr>
          </w:p>
        </w:tc>
        <w:tc>
          <w:tcPr>
            <w:tcW w:w="1286" w:type="dxa"/>
          </w:tcPr>
          <w:p w14:paraId="6DB3CE07" w14:textId="77777777" w:rsidR="00CC4D4A" w:rsidRPr="00556808" w:rsidRDefault="00CC4D4A" w:rsidP="00865E92">
            <w:pPr>
              <w:rPr>
                <w:sz w:val="16"/>
                <w:szCs w:val="16"/>
              </w:rPr>
            </w:pPr>
          </w:p>
        </w:tc>
        <w:tc>
          <w:tcPr>
            <w:tcW w:w="1295" w:type="dxa"/>
          </w:tcPr>
          <w:p w14:paraId="25F3CB38" w14:textId="77777777" w:rsidR="00CC4D4A" w:rsidRPr="00556808" w:rsidRDefault="00CC4D4A" w:rsidP="00865E92">
            <w:pPr>
              <w:rPr>
                <w:sz w:val="16"/>
                <w:szCs w:val="16"/>
              </w:rPr>
            </w:pPr>
          </w:p>
        </w:tc>
        <w:tc>
          <w:tcPr>
            <w:tcW w:w="2804" w:type="dxa"/>
          </w:tcPr>
          <w:p w14:paraId="14C7F3BF" w14:textId="77777777" w:rsidR="00CC4D4A" w:rsidRPr="00556808" w:rsidRDefault="00CC4D4A" w:rsidP="00865E92">
            <w:pPr>
              <w:rPr>
                <w:sz w:val="16"/>
                <w:szCs w:val="16"/>
              </w:rPr>
            </w:pPr>
          </w:p>
        </w:tc>
        <w:tc>
          <w:tcPr>
            <w:tcW w:w="2126" w:type="dxa"/>
          </w:tcPr>
          <w:p w14:paraId="55DE960A" w14:textId="77777777" w:rsidR="00CC4D4A" w:rsidRPr="00556808" w:rsidRDefault="00CC4D4A" w:rsidP="00865E92">
            <w:pPr>
              <w:rPr>
                <w:sz w:val="16"/>
                <w:szCs w:val="16"/>
              </w:rPr>
            </w:pPr>
          </w:p>
        </w:tc>
        <w:tc>
          <w:tcPr>
            <w:tcW w:w="2551" w:type="dxa"/>
          </w:tcPr>
          <w:p w14:paraId="572EEB8D" w14:textId="77777777" w:rsidR="00CC4D4A" w:rsidRPr="00556808" w:rsidRDefault="00CC4D4A" w:rsidP="00865E92">
            <w:pPr>
              <w:rPr>
                <w:sz w:val="16"/>
                <w:szCs w:val="16"/>
              </w:rPr>
            </w:pPr>
          </w:p>
        </w:tc>
        <w:tc>
          <w:tcPr>
            <w:tcW w:w="2195" w:type="dxa"/>
          </w:tcPr>
          <w:p w14:paraId="3E0F6BF8" w14:textId="77777777" w:rsidR="00CC4D4A" w:rsidRPr="00556808" w:rsidRDefault="00CC4D4A" w:rsidP="00865E92">
            <w:pPr>
              <w:rPr>
                <w:sz w:val="16"/>
                <w:szCs w:val="16"/>
              </w:rPr>
            </w:pPr>
          </w:p>
        </w:tc>
      </w:tr>
      <w:tr w:rsidR="00CC4D4A" w:rsidRPr="00556808" w14:paraId="7F8D6E34" w14:textId="77777777" w:rsidTr="00556808">
        <w:tc>
          <w:tcPr>
            <w:tcW w:w="1989" w:type="dxa"/>
          </w:tcPr>
          <w:p w14:paraId="5B0CEF4E" w14:textId="77777777" w:rsidR="00CC4D4A" w:rsidRPr="00556808" w:rsidRDefault="00CC4D4A" w:rsidP="00865E92">
            <w:pPr>
              <w:rPr>
                <w:sz w:val="16"/>
                <w:szCs w:val="16"/>
              </w:rPr>
            </w:pPr>
          </w:p>
        </w:tc>
        <w:tc>
          <w:tcPr>
            <w:tcW w:w="1286" w:type="dxa"/>
          </w:tcPr>
          <w:p w14:paraId="1A455E60" w14:textId="77777777" w:rsidR="00CC4D4A" w:rsidRPr="00556808" w:rsidRDefault="00CC4D4A" w:rsidP="00865E92">
            <w:pPr>
              <w:rPr>
                <w:sz w:val="16"/>
                <w:szCs w:val="16"/>
              </w:rPr>
            </w:pPr>
          </w:p>
        </w:tc>
        <w:tc>
          <w:tcPr>
            <w:tcW w:w="1295" w:type="dxa"/>
          </w:tcPr>
          <w:p w14:paraId="724256F3" w14:textId="77777777" w:rsidR="00CC4D4A" w:rsidRPr="00556808" w:rsidRDefault="00CC4D4A" w:rsidP="00865E92">
            <w:pPr>
              <w:rPr>
                <w:sz w:val="16"/>
                <w:szCs w:val="16"/>
              </w:rPr>
            </w:pPr>
          </w:p>
        </w:tc>
        <w:tc>
          <w:tcPr>
            <w:tcW w:w="2804" w:type="dxa"/>
          </w:tcPr>
          <w:p w14:paraId="760E8C74" w14:textId="77777777" w:rsidR="00CC4D4A" w:rsidRPr="00556808" w:rsidRDefault="00CC4D4A" w:rsidP="00865E92">
            <w:pPr>
              <w:rPr>
                <w:sz w:val="16"/>
                <w:szCs w:val="16"/>
              </w:rPr>
            </w:pPr>
          </w:p>
        </w:tc>
        <w:tc>
          <w:tcPr>
            <w:tcW w:w="2126" w:type="dxa"/>
          </w:tcPr>
          <w:p w14:paraId="272F38CD" w14:textId="77777777" w:rsidR="00CC4D4A" w:rsidRPr="00556808" w:rsidRDefault="00CC4D4A" w:rsidP="00865E92">
            <w:pPr>
              <w:rPr>
                <w:sz w:val="16"/>
                <w:szCs w:val="16"/>
              </w:rPr>
            </w:pPr>
          </w:p>
        </w:tc>
        <w:tc>
          <w:tcPr>
            <w:tcW w:w="2551" w:type="dxa"/>
          </w:tcPr>
          <w:p w14:paraId="59A2D149" w14:textId="77777777" w:rsidR="00CC4D4A" w:rsidRPr="00556808" w:rsidRDefault="00CC4D4A" w:rsidP="00865E92">
            <w:pPr>
              <w:rPr>
                <w:sz w:val="16"/>
                <w:szCs w:val="16"/>
              </w:rPr>
            </w:pPr>
          </w:p>
        </w:tc>
        <w:tc>
          <w:tcPr>
            <w:tcW w:w="2195" w:type="dxa"/>
          </w:tcPr>
          <w:p w14:paraId="5643BBEE" w14:textId="77777777" w:rsidR="00CC4D4A" w:rsidRPr="00556808" w:rsidRDefault="00CC4D4A" w:rsidP="00865E92">
            <w:pPr>
              <w:rPr>
                <w:sz w:val="16"/>
                <w:szCs w:val="16"/>
              </w:rPr>
            </w:pPr>
          </w:p>
        </w:tc>
      </w:tr>
      <w:tr w:rsidR="00CC4D4A" w:rsidRPr="00556808" w14:paraId="2DF0F8D1" w14:textId="77777777" w:rsidTr="00556808">
        <w:tc>
          <w:tcPr>
            <w:tcW w:w="1989" w:type="dxa"/>
          </w:tcPr>
          <w:p w14:paraId="6FC9AB70" w14:textId="77777777" w:rsidR="00CC4D4A" w:rsidRPr="00556808" w:rsidRDefault="00CC4D4A" w:rsidP="00865E92">
            <w:pPr>
              <w:rPr>
                <w:sz w:val="16"/>
                <w:szCs w:val="16"/>
              </w:rPr>
            </w:pPr>
          </w:p>
        </w:tc>
        <w:tc>
          <w:tcPr>
            <w:tcW w:w="1286" w:type="dxa"/>
          </w:tcPr>
          <w:p w14:paraId="26C2CCEB" w14:textId="77777777" w:rsidR="00CC4D4A" w:rsidRPr="00556808" w:rsidRDefault="00CC4D4A" w:rsidP="00865E92">
            <w:pPr>
              <w:rPr>
                <w:sz w:val="16"/>
                <w:szCs w:val="16"/>
              </w:rPr>
            </w:pPr>
          </w:p>
        </w:tc>
        <w:tc>
          <w:tcPr>
            <w:tcW w:w="1295" w:type="dxa"/>
          </w:tcPr>
          <w:p w14:paraId="1A3C1623" w14:textId="77777777" w:rsidR="00CC4D4A" w:rsidRPr="00556808" w:rsidRDefault="00CC4D4A" w:rsidP="00865E92">
            <w:pPr>
              <w:rPr>
                <w:sz w:val="16"/>
                <w:szCs w:val="16"/>
              </w:rPr>
            </w:pPr>
          </w:p>
        </w:tc>
        <w:tc>
          <w:tcPr>
            <w:tcW w:w="2804" w:type="dxa"/>
          </w:tcPr>
          <w:p w14:paraId="0E29EA20" w14:textId="77777777" w:rsidR="00CC4D4A" w:rsidRPr="00556808" w:rsidRDefault="00CC4D4A" w:rsidP="00865E92">
            <w:pPr>
              <w:rPr>
                <w:sz w:val="16"/>
                <w:szCs w:val="16"/>
              </w:rPr>
            </w:pPr>
          </w:p>
        </w:tc>
        <w:tc>
          <w:tcPr>
            <w:tcW w:w="2126" w:type="dxa"/>
          </w:tcPr>
          <w:p w14:paraId="790783F2" w14:textId="77777777" w:rsidR="00CC4D4A" w:rsidRPr="00556808" w:rsidRDefault="00CC4D4A" w:rsidP="00865E92">
            <w:pPr>
              <w:rPr>
                <w:sz w:val="16"/>
                <w:szCs w:val="16"/>
              </w:rPr>
            </w:pPr>
          </w:p>
        </w:tc>
        <w:tc>
          <w:tcPr>
            <w:tcW w:w="2551" w:type="dxa"/>
          </w:tcPr>
          <w:p w14:paraId="305DCF34" w14:textId="77777777" w:rsidR="00CC4D4A" w:rsidRPr="00556808" w:rsidRDefault="00CC4D4A" w:rsidP="00865E92">
            <w:pPr>
              <w:rPr>
                <w:sz w:val="16"/>
                <w:szCs w:val="16"/>
              </w:rPr>
            </w:pPr>
          </w:p>
        </w:tc>
        <w:tc>
          <w:tcPr>
            <w:tcW w:w="2195" w:type="dxa"/>
          </w:tcPr>
          <w:p w14:paraId="19E2D423" w14:textId="77777777" w:rsidR="00CC4D4A" w:rsidRPr="00556808" w:rsidRDefault="00CC4D4A" w:rsidP="00865E92">
            <w:pPr>
              <w:rPr>
                <w:sz w:val="16"/>
                <w:szCs w:val="16"/>
              </w:rPr>
            </w:pPr>
          </w:p>
        </w:tc>
      </w:tr>
      <w:tr w:rsidR="00CC4D4A" w:rsidRPr="00556808" w14:paraId="6B51C60E" w14:textId="77777777" w:rsidTr="00556808">
        <w:tc>
          <w:tcPr>
            <w:tcW w:w="1989" w:type="dxa"/>
          </w:tcPr>
          <w:p w14:paraId="108622F3" w14:textId="77777777" w:rsidR="00CC4D4A" w:rsidRPr="00556808" w:rsidRDefault="00CC4D4A" w:rsidP="00865E92">
            <w:pPr>
              <w:rPr>
                <w:sz w:val="16"/>
                <w:szCs w:val="16"/>
              </w:rPr>
            </w:pPr>
          </w:p>
        </w:tc>
        <w:tc>
          <w:tcPr>
            <w:tcW w:w="1286" w:type="dxa"/>
          </w:tcPr>
          <w:p w14:paraId="04F78086" w14:textId="77777777" w:rsidR="00CC4D4A" w:rsidRPr="00556808" w:rsidRDefault="00CC4D4A" w:rsidP="00865E92">
            <w:pPr>
              <w:rPr>
                <w:sz w:val="16"/>
                <w:szCs w:val="16"/>
              </w:rPr>
            </w:pPr>
          </w:p>
        </w:tc>
        <w:tc>
          <w:tcPr>
            <w:tcW w:w="1295" w:type="dxa"/>
          </w:tcPr>
          <w:p w14:paraId="260A49A8" w14:textId="77777777" w:rsidR="00CC4D4A" w:rsidRPr="00556808" w:rsidRDefault="00CC4D4A" w:rsidP="00865E92">
            <w:pPr>
              <w:rPr>
                <w:sz w:val="16"/>
                <w:szCs w:val="16"/>
              </w:rPr>
            </w:pPr>
          </w:p>
        </w:tc>
        <w:tc>
          <w:tcPr>
            <w:tcW w:w="2804" w:type="dxa"/>
          </w:tcPr>
          <w:p w14:paraId="73B8759D" w14:textId="77777777" w:rsidR="00CC4D4A" w:rsidRPr="00556808" w:rsidRDefault="00CC4D4A" w:rsidP="00865E92">
            <w:pPr>
              <w:rPr>
                <w:sz w:val="16"/>
                <w:szCs w:val="16"/>
              </w:rPr>
            </w:pPr>
          </w:p>
        </w:tc>
        <w:tc>
          <w:tcPr>
            <w:tcW w:w="2126" w:type="dxa"/>
          </w:tcPr>
          <w:p w14:paraId="06850219" w14:textId="77777777" w:rsidR="00CC4D4A" w:rsidRPr="00556808" w:rsidRDefault="00CC4D4A" w:rsidP="00865E92">
            <w:pPr>
              <w:rPr>
                <w:sz w:val="16"/>
                <w:szCs w:val="16"/>
              </w:rPr>
            </w:pPr>
          </w:p>
        </w:tc>
        <w:tc>
          <w:tcPr>
            <w:tcW w:w="2551" w:type="dxa"/>
          </w:tcPr>
          <w:p w14:paraId="37AE2883" w14:textId="77777777" w:rsidR="00CC4D4A" w:rsidRPr="00556808" w:rsidRDefault="00CC4D4A" w:rsidP="00865E92">
            <w:pPr>
              <w:rPr>
                <w:sz w:val="16"/>
                <w:szCs w:val="16"/>
              </w:rPr>
            </w:pPr>
          </w:p>
        </w:tc>
        <w:tc>
          <w:tcPr>
            <w:tcW w:w="2195" w:type="dxa"/>
          </w:tcPr>
          <w:p w14:paraId="2F55029B" w14:textId="77777777" w:rsidR="00CC4D4A" w:rsidRPr="00556808" w:rsidRDefault="00CC4D4A" w:rsidP="00865E92">
            <w:pPr>
              <w:rPr>
                <w:sz w:val="16"/>
                <w:szCs w:val="16"/>
              </w:rPr>
            </w:pPr>
          </w:p>
        </w:tc>
      </w:tr>
      <w:tr w:rsidR="00CC4D4A" w:rsidRPr="00556808" w14:paraId="669C0877" w14:textId="77777777" w:rsidTr="00556808">
        <w:tc>
          <w:tcPr>
            <w:tcW w:w="1989" w:type="dxa"/>
          </w:tcPr>
          <w:p w14:paraId="3B27E772" w14:textId="77777777" w:rsidR="00CC4D4A" w:rsidRPr="00556808" w:rsidRDefault="00CC4D4A" w:rsidP="00865E92">
            <w:pPr>
              <w:rPr>
                <w:sz w:val="16"/>
                <w:szCs w:val="16"/>
              </w:rPr>
            </w:pPr>
          </w:p>
        </w:tc>
        <w:tc>
          <w:tcPr>
            <w:tcW w:w="1286" w:type="dxa"/>
          </w:tcPr>
          <w:p w14:paraId="04E6CAAC" w14:textId="77777777" w:rsidR="00CC4D4A" w:rsidRPr="00556808" w:rsidRDefault="00CC4D4A" w:rsidP="00865E92">
            <w:pPr>
              <w:rPr>
                <w:sz w:val="16"/>
                <w:szCs w:val="16"/>
              </w:rPr>
            </w:pPr>
          </w:p>
        </w:tc>
        <w:tc>
          <w:tcPr>
            <w:tcW w:w="1295" w:type="dxa"/>
          </w:tcPr>
          <w:p w14:paraId="24F9DC30" w14:textId="77777777" w:rsidR="00CC4D4A" w:rsidRPr="00556808" w:rsidRDefault="00CC4D4A" w:rsidP="00865E92">
            <w:pPr>
              <w:rPr>
                <w:sz w:val="16"/>
                <w:szCs w:val="16"/>
              </w:rPr>
            </w:pPr>
          </w:p>
        </w:tc>
        <w:tc>
          <w:tcPr>
            <w:tcW w:w="2804" w:type="dxa"/>
          </w:tcPr>
          <w:p w14:paraId="2080DDA7" w14:textId="77777777" w:rsidR="00CC4D4A" w:rsidRPr="00556808" w:rsidRDefault="00CC4D4A" w:rsidP="00865E92">
            <w:pPr>
              <w:rPr>
                <w:sz w:val="16"/>
                <w:szCs w:val="16"/>
              </w:rPr>
            </w:pPr>
          </w:p>
        </w:tc>
        <w:tc>
          <w:tcPr>
            <w:tcW w:w="2126" w:type="dxa"/>
          </w:tcPr>
          <w:p w14:paraId="0AC41CB3" w14:textId="77777777" w:rsidR="00CC4D4A" w:rsidRPr="00556808" w:rsidRDefault="00CC4D4A" w:rsidP="00865E92">
            <w:pPr>
              <w:rPr>
                <w:sz w:val="16"/>
                <w:szCs w:val="16"/>
              </w:rPr>
            </w:pPr>
          </w:p>
        </w:tc>
        <w:tc>
          <w:tcPr>
            <w:tcW w:w="2551" w:type="dxa"/>
          </w:tcPr>
          <w:p w14:paraId="208DA804" w14:textId="77777777" w:rsidR="00CC4D4A" w:rsidRPr="00556808" w:rsidRDefault="00CC4D4A" w:rsidP="00865E92">
            <w:pPr>
              <w:rPr>
                <w:sz w:val="16"/>
                <w:szCs w:val="16"/>
              </w:rPr>
            </w:pPr>
          </w:p>
        </w:tc>
        <w:tc>
          <w:tcPr>
            <w:tcW w:w="2195" w:type="dxa"/>
          </w:tcPr>
          <w:p w14:paraId="757362A3" w14:textId="77777777" w:rsidR="00CC4D4A" w:rsidRPr="00556808" w:rsidRDefault="00CC4D4A" w:rsidP="00865E92">
            <w:pPr>
              <w:rPr>
                <w:sz w:val="16"/>
                <w:szCs w:val="16"/>
              </w:rPr>
            </w:pPr>
          </w:p>
        </w:tc>
      </w:tr>
      <w:tr w:rsidR="00CC4D4A" w:rsidRPr="00556808" w14:paraId="4C5D9537" w14:textId="77777777" w:rsidTr="00556808">
        <w:tc>
          <w:tcPr>
            <w:tcW w:w="1989" w:type="dxa"/>
          </w:tcPr>
          <w:p w14:paraId="0AFDA3D0" w14:textId="77777777" w:rsidR="00CC4D4A" w:rsidRPr="00556808" w:rsidRDefault="00CC4D4A" w:rsidP="00865E92">
            <w:pPr>
              <w:rPr>
                <w:sz w:val="16"/>
                <w:szCs w:val="16"/>
              </w:rPr>
            </w:pPr>
          </w:p>
        </w:tc>
        <w:tc>
          <w:tcPr>
            <w:tcW w:w="1286" w:type="dxa"/>
          </w:tcPr>
          <w:p w14:paraId="3F82093A" w14:textId="77777777" w:rsidR="00CC4D4A" w:rsidRPr="00556808" w:rsidRDefault="00CC4D4A" w:rsidP="00865E92">
            <w:pPr>
              <w:rPr>
                <w:sz w:val="16"/>
                <w:szCs w:val="16"/>
              </w:rPr>
            </w:pPr>
          </w:p>
        </w:tc>
        <w:tc>
          <w:tcPr>
            <w:tcW w:w="1295" w:type="dxa"/>
          </w:tcPr>
          <w:p w14:paraId="7AA8C56B" w14:textId="77777777" w:rsidR="00CC4D4A" w:rsidRPr="00556808" w:rsidRDefault="00CC4D4A" w:rsidP="00865E92">
            <w:pPr>
              <w:rPr>
                <w:sz w:val="16"/>
                <w:szCs w:val="16"/>
              </w:rPr>
            </w:pPr>
          </w:p>
        </w:tc>
        <w:tc>
          <w:tcPr>
            <w:tcW w:w="2804" w:type="dxa"/>
          </w:tcPr>
          <w:p w14:paraId="37AA816C" w14:textId="77777777" w:rsidR="00CC4D4A" w:rsidRPr="00556808" w:rsidRDefault="00CC4D4A" w:rsidP="00865E92">
            <w:pPr>
              <w:rPr>
                <w:sz w:val="16"/>
                <w:szCs w:val="16"/>
              </w:rPr>
            </w:pPr>
          </w:p>
        </w:tc>
        <w:tc>
          <w:tcPr>
            <w:tcW w:w="2126" w:type="dxa"/>
          </w:tcPr>
          <w:p w14:paraId="2333E746" w14:textId="77777777" w:rsidR="00CC4D4A" w:rsidRPr="00556808" w:rsidRDefault="00CC4D4A" w:rsidP="00865E92">
            <w:pPr>
              <w:rPr>
                <w:sz w:val="16"/>
                <w:szCs w:val="16"/>
              </w:rPr>
            </w:pPr>
          </w:p>
        </w:tc>
        <w:tc>
          <w:tcPr>
            <w:tcW w:w="2551" w:type="dxa"/>
          </w:tcPr>
          <w:p w14:paraId="193C3682" w14:textId="77777777" w:rsidR="00CC4D4A" w:rsidRPr="00556808" w:rsidRDefault="00CC4D4A" w:rsidP="00865E92">
            <w:pPr>
              <w:rPr>
                <w:sz w:val="16"/>
                <w:szCs w:val="16"/>
              </w:rPr>
            </w:pPr>
          </w:p>
        </w:tc>
        <w:tc>
          <w:tcPr>
            <w:tcW w:w="2195" w:type="dxa"/>
          </w:tcPr>
          <w:p w14:paraId="3603D70B" w14:textId="77777777" w:rsidR="00CC4D4A" w:rsidRPr="00556808" w:rsidRDefault="00CC4D4A" w:rsidP="00865E92">
            <w:pPr>
              <w:rPr>
                <w:sz w:val="16"/>
                <w:szCs w:val="16"/>
              </w:rPr>
            </w:pPr>
          </w:p>
        </w:tc>
      </w:tr>
      <w:tr w:rsidR="00CC4D4A" w:rsidRPr="00556808" w14:paraId="0ABC622D" w14:textId="77777777" w:rsidTr="00556808">
        <w:tc>
          <w:tcPr>
            <w:tcW w:w="1989" w:type="dxa"/>
          </w:tcPr>
          <w:p w14:paraId="3D323F1D" w14:textId="77777777" w:rsidR="00CC4D4A" w:rsidRPr="00556808" w:rsidRDefault="00CC4D4A" w:rsidP="00865E92">
            <w:pPr>
              <w:rPr>
                <w:sz w:val="16"/>
                <w:szCs w:val="16"/>
              </w:rPr>
            </w:pPr>
          </w:p>
        </w:tc>
        <w:tc>
          <w:tcPr>
            <w:tcW w:w="1286" w:type="dxa"/>
          </w:tcPr>
          <w:p w14:paraId="4BAC1719" w14:textId="77777777" w:rsidR="00CC4D4A" w:rsidRPr="00556808" w:rsidRDefault="00CC4D4A" w:rsidP="00865E92">
            <w:pPr>
              <w:rPr>
                <w:sz w:val="16"/>
                <w:szCs w:val="16"/>
              </w:rPr>
            </w:pPr>
          </w:p>
        </w:tc>
        <w:tc>
          <w:tcPr>
            <w:tcW w:w="1295" w:type="dxa"/>
          </w:tcPr>
          <w:p w14:paraId="23FEF293" w14:textId="77777777" w:rsidR="00CC4D4A" w:rsidRPr="00556808" w:rsidRDefault="00CC4D4A" w:rsidP="00865E92">
            <w:pPr>
              <w:rPr>
                <w:sz w:val="16"/>
                <w:szCs w:val="16"/>
              </w:rPr>
            </w:pPr>
          </w:p>
        </w:tc>
        <w:tc>
          <w:tcPr>
            <w:tcW w:w="2804" w:type="dxa"/>
          </w:tcPr>
          <w:p w14:paraId="06ACB8BD" w14:textId="77777777" w:rsidR="00CC4D4A" w:rsidRPr="00556808" w:rsidRDefault="00CC4D4A" w:rsidP="00865E92">
            <w:pPr>
              <w:rPr>
                <w:sz w:val="16"/>
                <w:szCs w:val="16"/>
              </w:rPr>
            </w:pPr>
          </w:p>
        </w:tc>
        <w:tc>
          <w:tcPr>
            <w:tcW w:w="2126" w:type="dxa"/>
          </w:tcPr>
          <w:p w14:paraId="2B37DB24" w14:textId="77777777" w:rsidR="00CC4D4A" w:rsidRPr="00556808" w:rsidRDefault="00CC4D4A" w:rsidP="00865E92">
            <w:pPr>
              <w:rPr>
                <w:sz w:val="16"/>
                <w:szCs w:val="16"/>
              </w:rPr>
            </w:pPr>
          </w:p>
        </w:tc>
        <w:tc>
          <w:tcPr>
            <w:tcW w:w="2551" w:type="dxa"/>
          </w:tcPr>
          <w:p w14:paraId="18DEBB90" w14:textId="77777777" w:rsidR="00CC4D4A" w:rsidRPr="00556808" w:rsidRDefault="00CC4D4A" w:rsidP="00865E92">
            <w:pPr>
              <w:rPr>
                <w:sz w:val="16"/>
                <w:szCs w:val="16"/>
              </w:rPr>
            </w:pPr>
          </w:p>
        </w:tc>
        <w:tc>
          <w:tcPr>
            <w:tcW w:w="2195" w:type="dxa"/>
          </w:tcPr>
          <w:p w14:paraId="33CE41BB" w14:textId="77777777" w:rsidR="00CC4D4A" w:rsidRPr="00556808" w:rsidRDefault="00CC4D4A" w:rsidP="00865E92">
            <w:pPr>
              <w:rPr>
                <w:sz w:val="16"/>
                <w:szCs w:val="16"/>
              </w:rPr>
            </w:pPr>
          </w:p>
        </w:tc>
      </w:tr>
    </w:tbl>
    <w:p w14:paraId="780F1782" w14:textId="77777777" w:rsidR="00865E92" w:rsidRPr="00556808" w:rsidRDefault="00CC4D4A" w:rsidP="00865E92">
      <w:pPr>
        <w:rPr>
          <w:sz w:val="16"/>
          <w:szCs w:val="16"/>
        </w:rPr>
      </w:pPr>
      <w:r>
        <w:rPr>
          <w:noProof/>
          <w:lang w:val="en-AU" w:eastAsia="en-AU"/>
        </w:rPr>
        <w:drawing>
          <wp:inline distT="0" distB="0" distL="0" distR="0" wp14:anchorId="2DCBAE0D" wp14:editId="79E0E3FD">
            <wp:extent cx="4510088" cy="8334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8943" cy="833225"/>
                    </a:xfrm>
                    <a:prstGeom prst="rect">
                      <a:avLst/>
                    </a:prstGeom>
                    <a:noFill/>
                  </pic:spPr>
                </pic:pic>
              </a:graphicData>
            </a:graphic>
          </wp:inline>
        </w:drawing>
      </w:r>
    </w:p>
    <w:p w14:paraId="7605DB25" w14:textId="77777777" w:rsidR="00026F1F" w:rsidRDefault="00026F1F" w:rsidP="00865E92">
      <w:pPr>
        <w:sectPr w:rsidR="00026F1F" w:rsidSect="00520967">
          <w:pgSz w:w="16838" w:h="11906" w:orient="landscape" w:code="9"/>
          <w:pgMar w:top="1440" w:right="1440" w:bottom="1440" w:left="1440" w:header="720" w:footer="864" w:gutter="0"/>
          <w:cols w:space="720"/>
          <w:docGrid w:linePitch="360"/>
        </w:sectPr>
      </w:pPr>
    </w:p>
    <w:p w14:paraId="59B523A2" w14:textId="77777777" w:rsidR="00026F1F" w:rsidRDefault="00026F1F" w:rsidP="00026F1F"/>
    <w:p w14:paraId="1524EE2C" w14:textId="77777777" w:rsidR="00026F1F" w:rsidRDefault="00026F1F" w:rsidP="00026F1F">
      <w:r>
        <w:rPr>
          <w:noProof/>
          <w:lang w:val="en-AU" w:eastAsia="en-AU"/>
        </w:rPr>
        <mc:AlternateContent>
          <mc:Choice Requires="wps">
            <w:drawing>
              <wp:anchor distT="0" distB="0" distL="114300" distR="114300" simplePos="0" relativeHeight="251666432" behindDoc="0" locked="0" layoutInCell="1" allowOverlap="1" wp14:anchorId="439754C0" wp14:editId="1F9B1CB3">
                <wp:simplePos x="0" y="0"/>
                <wp:positionH relativeFrom="column">
                  <wp:posOffset>-4762</wp:posOffset>
                </wp:positionH>
                <wp:positionV relativeFrom="paragraph">
                  <wp:posOffset>-242887</wp:posOffset>
                </wp:positionV>
                <wp:extent cx="9090660" cy="376237"/>
                <wp:effectExtent l="57150" t="38100" r="53340" b="81280"/>
                <wp:wrapNone/>
                <wp:docPr id="6" name="Rounded Rectangle 6"/>
                <wp:cNvGraphicFramePr/>
                <a:graphic xmlns:a="http://schemas.openxmlformats.org/drawingml/2006/main">
                  <a:graphicData uri="http://schemas.microsoft.com/office/word/2010/wordprocessingShape">
                    <wps:wsp>
                      <wps:cNvSpPr/>
                      <wps:spPr>
                        <a:xfrm>
                          <a:off x="0" y="0"/>
                          <a:ext cx="9090660" cy="376237"/>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63C42A50" w14:textId="77777777" w:rsidR="00026F1F" w:rsidRPr="00556808" w:rsidRDefault="00026F1F" w:rsidP="00026F1F">
                            <w:pPr>
                              <w:jc w:val="center"/>
                              <w:rPr>
                                <w:color w:val="FFFF00"/>
                                <w:sz w:val="32"/>
                                <w:szCs w:val="32"/>
                                <w:lang w:val="en-AU"/>
                              </w:rPr>
                            </w:pPr>
                            <w:r w:rsidRPr="00556808">
                              <w:rPr>
                                <w:color w:val="FFFF00"/>
                                <w:sz w:val="32"/>
                                <w:szCs w:val="32"/>
                                <w:lang w:val="en-AU"/>
                              </w:rPr>
                              <w:t>3</w:t>
                            </w:r>
                            <w:r w:rsidR="00E528F7">
                              <w:rPr>
                                <w:color w:val="FFFF00"/>
                                <w:sz w:val="32"/>
                                <w:szCs w:val="32"/>
                                <w:lang w:val="en-AU"/>
                              </w:rPr>
                              <w:t xml:space="preserve"> to 7</w:t>
                            </w:r>
                            <w:r w:rsidRPr="00556808">
                              <w:rPr>
                                <w:color w:val="FFFF00"/>
                                <w:sz w:val="32"/>
                                <w:szCs w:val="32"/>
                                <w:lang w:val="en-AU"/>
                              </w:rPr>
                              <w:t xml:space="preserve"> Day Dietary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9754C0" id="Rounded Rectangle 6" o:spid="_x0000_s1029" style="position:absolute;margin-left:-.35pt;margin-top:-19.1pt;width:715.8pt;height:29.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" fillcolor="#65a0d7 [3028]" stroked="f">
                <v:fill color2="#5898d4 [3172]" rotate="t" colors="0 #71a6db;.5 #559bdb;1 #438ac9" focus="100%" type="gradient">
                  <o:fill v:ext="view" type="gradientUnscaled"/>
                </v:fill>
                <v:shadow on="t" color="black" opacity="41287f" offset="0,1.5pt"/>
                <v:textbox>
                  <w:txbxContent>
                    <w:p w14:paraId="63C42A50" w14:textId="77777777" w:rsidR="00026F1F" w:rsidRPr="00556808" w:rsidRDefault="00026F1F" w:rsidP="00026F1F">
                      <w:pPr>
                        <w:jc w:val="center"/>
                        <w:rPr>
                          <w:color w:val="FFFF00"/>
                          <w:sz w:val="32"/>
                          <w:szCs w:val="32"/>
                          <w:lang w:val="en-AU"/>
                        </w:rPr>
                      </w:pPr>
                      <w:r w:rsidRPr="00556808">
                        <w:rPr>
                          <w:color w:val="FFFF00"/>
                          <w:sz w:val="32"/>
                          <w:szCs w:val="32"/>
                          <w:lang w:val="en-AU"/>
                        </w:rPr>
                        <w:t>3</w:t>
                      </w:r>
                      <w:r w:rsidR="00E528F7">
                        <w:rPr>
                          <w:color w:val="FFFF00"/>
                          <w:sz w:val="32"/>
                          <w:szCs w:val="32"/>
                          <w:lang w:val="en-AU"/>
                        </w:rPr>
                        <w:t xml:space="preserve"> to 7</w:t>
                      </w:r>
                      <w:r w:rsidRPr="00556808">
                        <w:rPr>
                          <w:color w:val="FFFF00"/>
                          <w:sz w:val="32"/>
                          <w:szCs w:val="32"/>
                          <w:lang w:val="en-AU"/>
                        </w:rPr>
                        <w:t xml:space="preserve"> Day Dietary Analysis </w:t>
                      </w:r>
                    </w:p>
                  </w:txbxContent>
                </v:textbox>
              </v:roundrect>
            </w:pict>
          </mc:Fallback>
        </mc:AlternateContent>
      </w:r>
    </w:p>
    <w:p w14:paraId="44D1CC2D" w14:textId="77777777" w:rsidR="00026F1F" w:rsidRDefault="00026F1F" w:rsidP="00026F1F"/>
    <w:tbl>
      <w:tblPr>
        <w:tblStyle w:val="ProjectTable"/>
        <w:tblW w:w="0" w:type="auto"/>
        <w:tblLook w:val="04A0" w:firstRow="1" w:lastRow="0" w:firstColumn="1" w:lastColumn="0" w:noHBand="0" w:noVBand="1"/>
      </w:tblPr>
      <w:tblGrid>
        <w:gridCol w:w="1989"/>
        <w:gridCol w:w="1286"/>
        <w:gridCol w:w="1295"/>
        <w:gridCol w:w="2804"/>
        <w:gridCol w:w="2126"/>
        <w:gridCol w:w="2551"/>
        <w:gridCol w:w="2195"/>
      </w:tblGrid>
      <w:tr w:rsidR="00026F1F" w:rsidRPr="00556808" w14:paraId="5FBC4B16" w14:textId="77777777" w:rsidTr="00A37680">
        <w:trPr>
          <w:cnfStyle w:val="100000000000" w:firstRow="1" w:lastRow="0" w:firstColumn="0" w:lastColumn="0" w:oddVBand="0" w:evenVBand="0" w:oddHBand="0" w:evenHBand="0" w:firstRowFirstColumn="0" w:firstRowLastColumn="0" w:lastRowFirstColumn="0" w:lastRowLastColumn="0"/>
        </w:trPr>
        <w:tc>
          <w:tcPr>
            <w:tcW w:w="1989" w:type="dxa"/>
          </w:tcPr>
          <w:p w14:paraId="3F92AB0C" w14:textId="77777777" w:rsidR="00026F1F" w:rsidRPr="00556808" w:rsidRDefault="00026F1F" w:rsidP="00A37680">
            <w:pPr>
              <w:rPr>
                <w:sz w:val="16"/>
                <w:szCs w:val="16"/>
              </w:rPr>
            </w:pPr>
            <w:r w:rsidRPr="00556808">
              <w:rPr>
                <w:sz w:val="16"/>
                <w:szCs w:val="16"/>
              </w:rPr>
              <w:t>Food/Brand</w:t>
            </w:r>
          </w:p>
        </w:tc>
        <w:tc>
          <w:tcPr>
            <w:tcW w:w="1286" w:type="dxa"/>
          </w:tcPr>
          <w:p w14:paraId="78B8B6E2" w14:textId="77777777" w:rsidR="00026F1F" w:rsidRPr="00556808" w:rsidRDefault="00026F1F" w:rsidP="00A37680">
            <w:pPr>
              <w:rPr>
                <w:sz w:val="16"/>
                <w:szCs w:val="16"/>
              </w:rPr>
            </w:pPr>
            <w:r w:rsidRPr="00556808">
              <w:rPr>
                <w:sz w:val="16"/>
                <w:szCs w:val="16"/>
              </w:rPr>
              <w:t>Amount</w:t>
            </w:r>
          </w:p>
        </w:tc>
        <w:tc>
          <w:tcPr>
            <w:tcW w:w="1295" w:type="dxa"/>
          </w:tcPr>
          <w:p w14:paraId="614CFFE6" w14:textId="77777777" w:rsidR="00026F1F" w:rsidRPr="00556808" w:rsidRDefault="00026F1F" w:rsidP="00A37680">
            <w:pPr>
              <w:rPr>
                <w:sz w:val="16"/>
                <w:szCs w:val="16"/>
              </w:rPr>
            </w:pPr>
            <w:r w:rsidRPr="00556808">
              <w:rPr>
                <w:sz w:val="16"/>
                <w:szCs w:val="16"/>
              </w:rPr>
              <w:t>Time Eaten</w:t>
            </w:r>
          </w:p>
        </w:tc>
        <w:tc>
          <w:tcPr>
            <w:tcW w:w="2804" w:type="dxa"/>
          </w:tcPr>
          <w:p w14:paraId="620207E0" w14:textId="77777777" w:rsidR="00026F1F" w:rsidRPr="00556808" w:rsidRDefault="00026F1F" w:rsidP="00A37680">
            <w:pPr>
              <w:rPr>
                <w:sz w:val="16"/>
                <w:szCs w:val="16"/>
              </w:rPr>
            </w:pPr>
            <w:r w:rsidRPr="00556808">
              <w:rPr>
                <w:sz w:val="16"/>
                <w:szCs w:val="16"/>
              </w:rPr>
              <w:t xml:space="preserve">Any symptoms </w:t>
            </w:r>
            <w:r w:rsidRPr="005A0F16">
              <w:rPr>
                <w:noProof/>
                <w:sz w:val="16"/>
                <w:szCs w:val="16"/>
              </w:rPr>
              <w:t>after</w:t>
            </w:r>
            <w:r w:rsidRPr="00556808">
              <w:rPr>
                <w:sz w:val="16"/>
                <w:szCs w:val="16"/>
              </w:rPr>
              <w:t xml:space="preserve"> eating?</w:t>
            </w:r>
          </w:p>
        </w:tc>
        <w:tc>
          <w:tcPr>
            <w:tcW w:w="2126" w:type="dxa"/>
          </w:tcPr>
          <w:p w14:paraId="02F4F6BE" w14:textId="77777777" w:rsidR="00026F1F" w:rsidRPr="00556808" w:rsidRDefault="00026F1F" w:rsidP="00A37680">
            <w:pPr>
              <w:rPr>
                <w:sz w:val="16"/>
                <w:szCs w:val="16"/>
              </w:rPr>
            </w:pPr>
            <w:r>
              <w:rPr>
                <w:sz w:val="16"/>
                <w:szCs w:val="16"/>
              </w:rPr>
              <w:t>In company?</w:t>
            </w:r>
          </w:p>
        </w:tc>
        <w:tc>
          <w:tcPr>
            <w:tcW w:w="2551" w:type="dxa"/>
          </w:tcPr>
          <w:p w14:paraId="0AAA8CC0" w14:textId="77777777" w:rsidR="00026F1F" w:rsidRPr="00556808" w:rsidRDefault="00026F1F" w:rsidP="00A37680">
            <w:pPr>
              <w:rPr>
                <w:sz w:val="16"/>
                <w:szCs w:val="16"/>
              </w:rPr>
            </w:pPr>
            <w:r>
              <w:rPr>
                <w:sz w:val="16"/>
                <w:szCs w:val="16"/>
              </w:rPr>
              <w:t>Activity while eating</w:t>
            </w:r>
          </w:p>
        </w:tc>
        <w:tc>
          <w:tcPr>
            <w:tcW w:w="2195" w:type="dxa"/>
          </w:tcPr>
          <w:p w14:paraId="4BE65E4B" w14:textId="77777777" w:rsidR="00026F1F" w:rsidRDefault="00026F1F" w:rsidP="00A37680">
            <w:pPr>
              <w:rPr>
                <w:sz w:val="16"/>
                <w:szCs w:val="16"/>
              </w:rPr>
            </w:pPr>
            <w:r>
              <w:rPr>
                <w:sz w:val="16"/>
                <w:szCs w:val="16"/>
              </w:rPr>
              <w:t xml:space="preserve">Mood </w:t>
            </w:r>
          </w:p>
        </w:tc>
      </w:tr>
      <w:tr w:rsidR="00026F1F" w:rsidRPr="00556808" w14:paraId="20EBD520" w14:textId="77777777" w:rsidTr="00A37680">
        <w:tc>
          <w:tcPr>
            <w:tcW w:w="1989" w:type="dxa"/>
          </w:tcPr>
          <w:p w14:paraId="55997278" w14:textId="77777777" w:rsidR="00026F1F" w:rsidRPr="00556808" w:rsidRDefault="00026F1F" w:rsidP="00A37680">
            <w:pPr>
              <w:rPr>
                <w:sz w:val="16"/>
                <w:szCs w:val="16"/>
              </w:rPr>
            </w:pPr>
            <w:r w:rsidRPr="005A0F16">
              <w:rPr>
                <w:noProof/>
                <w:sz w:val="16"/>
                <w:szCs w:val="16"/>
              </w:rPr>
              <w:t>e.g</w:t>
            </w:r>
            <w:r>
              <w:rPr>
                <w:sz w:val="16"/>
                <w:szCs w:val="16"/>
              </w:rPr>
              <w:t xml:space="preserve"> Up-&amp;-Go</w:t>
            </w:r>
          </w:p>
        </w:tc>
        <w:tc>
          <w:tcPr>
            <w:tcW w:w="1286" w:type="dxa"/>
          </w:tcPr>
          <w:p w14:paraId="7AC93983" w14:textId="77777777" w:rsidR="00026F1F" w:rsidRPr="00556808" w:rsidRDefault="00026F1F" w:rsidP="00A37680">
            <w:pPr>
              <w:rPr>
                <w:sz w:val="16"/>
                <w:szCs w:val="16"/>
              </w:rPr>
            </w:pPr>
            <w:r>
              <w:rPr>
                <w:sz w:val="16"/>
                <w:szCs w:val="16"/>
              </w:rPr>
              <w:t>250 ml</w:t>
            </w:r>
          </w:p>
        </w:tc>
        <w:tc>
          <w:tcPr>
            <w:tcW w:w="1295" w:type="dxa"/>
          </w:tcPr>
          <w:p w14:paraId="14B04137" w14:textId="77777777" w:rsidR="00026F1F" w:rsidRPr="00556808" w:rsidRDefault="00026F1F" w:rsidP="00A37680">
            <w:pPr>
              <w:rPr>
                <w:sz w:val="16"/>
                <w:szCs w:val="16"/>
              </w:rPr>
            </w:pPr>
            <w:r w:rsidRPr="005A0F16">
              <w:rPr>
                <w:noProof/>
                <w:sz w:val="16"/>
                <w:szCs w:val="16"/>
              </w:rPr>
              <w:t>7am</w:t>
            </w:r>
          </w:p>
        </w:tc>
        <w:tc>
          <w:tcPr>
            <w:tcW w:w="2804" w:type="dxa"/>
          </w:tcPr>
          <w:p w14:paraId="48C2A0BD" w14:textId="77777777" w:rsidR="00026F1F" w:rsidRPr="00556808" w:rsidRDefault="00026F1F" w:rsidP="00A37680">
            <w:pPr>
              <w:rPr>
                <w:sz w:val="16"/>
                <w:szCs w:val="16"/>
              </w:rPr>
            </w:pPr>
            <w:r>
              <w:rPr>
                <w:sz w:val="16"/>
                <w:szCs w:val="16"/>
              </w:rPr>
              <w:t>Bloating</w:t>
            </w:r>
          </w:p>
        </w:tc>
        <w:tc>
          <w:tcPr>
            <w:tcW w:w="2126" w:type="dxa"/>
          </w:tcPr>
          <w:p w14:paraId="6D9D509E" w14:textId="77777777" w:rsidR="00026F1F" w:rsidRPr="00556808" w:rsidRDefault="00026F1F" w:rsidP="00A37680">
            <w:pPr>
              <w:rPr>
                <w:sz w:val="16"/>
                <w:szCs w:val="16"/>
              </w:rPr>
            </w:pPr>
            <w:r>
              <w:rPr>
                <w:sz w:val="16"/>
                <w:szCs w:val="16"/>
              </w:rPr>
              <w:t>Alone</w:t>
            </w:r>
          </w:p>
        </w:tc>
        <w:tc>
          <w:tcPr>
            <w:tcW w:w="2551" w:type="dxa"/>
          </w:tcPr>
          <w:p w14:paraId="472AB50F" w14:textId="77777777" w:rsidR="00026F1F" w:rsidRPr="00556808" w:rsidRDefault="00026F1F" w:rsidP="00A37680">
            <w:pPr>
              <w:rPr>
                <w:sz w:val="16"/>
                <w:szCs w:val="16"/>
              </w:rPr>
            </w:pPr>
            <w:r>
              <w:rPr>
                <w:sz w:val="16"/>
                <w:szCs w:val="16"/>
              </w:rPr>
              <w:t>Driving</w:t>
            </w:r>
          </w:p>
        </w:tc>
        <w:tc>
          <w:tcPr>
            <w:tcW w:w="2195" w:type="dxa"/>
          </w:tcPr>
          <w:p w14:paraId="4C70DD6F" w14:textId="77777777" w:rsidR="00026F1F" w:rsidRPr="00556808" w:rsidRDefault="00026F1F" w:rsidP="00A37680">
            <w:pPr>
              <w:rPr>
                <w:sz w:val="16"/>
                <w:szCs w:val="16"/>
              </w:rPr>
            </w:pPr>
            <w:r>
              <w:rPr>
                <w:sz w:val="16"/>
                <w:szCs w:val="16"/>
              </w:rPr>
              <w:t>Stressed</w:t>
            </w:r>
          </w:p>
        </w:tc>
      </w:tr>
      <w:tr w:rsidR="00026F1F" w:rsidRPr="00556808" w14:paraId="7E333E24" w14:textId="77777777" w:rsidTr="00A37680">
        <w:tc>
          <w:tcPr>
            <w:tcW w:w="1989" w:type="dxa"/>
          </w:tcPr>
          <w:p w14:paraId="125BF263" w14:textId="77777777" w:rsidR="00026F1F" w:rsidRPr="00556808" w:rsidRDefault="00026F1F" w:rsidP="00A37680">
            <w:pPr>
              <w:rPr>
                <w:sz w:val="16"/>
                <w:szCs w:val="16"/>
              </w:rPr>
            </w:pPr>
          </w:p>
        </w:tc>
        <w:tc>
          <w:tcPr>
            <w:tcW w:w="1286" w:type="dxa"/>
          </w:tcPr>
          <w:p w14:paraId="6C6E778F" w14:textId="77777777" w:rsidR="00026F1F" w:rsidRPr="00556808" w:rsidRDefault="00026F1F" w:rsidP="00A37680">
            <w:pPr>
              <w:rPr>
                <w:sz w:val="16"/>
                <w:szCs w:val="16"/>
              </w:rPr>
            </w:pPr>
          </w:p>
        </w:tc>
        <w:tc>
          <w:tcPr>
            <w:tcW w:w="1295" w:type="dxa"/>
          </w:tcPr>
          <w:p w14:paraId="64EDA09C" w14:textId="77777777" w:rsidR="00026F1F" w:rsidRPr="00556808" w:rsidRDefault="00026F1F" w:rsidP="00A37680">
            <w:pPr>
              <w:rPr>
                <w:sz w:val="16"/>
                <w:szCs w:val="16"/>
              </w:rPr>
            </w:pPr>
          </w:p>
        </w:tc>
        <w:tc>
          <w:tcPr>
            <w:tcW w:w="2804" w:type="dxa"/>
          </w:tcPr>
          <w:p w14:paraId="0B375DA9" w14:textId="77777777" w:rsidR="00026F1F" w:rsidRPr="00556808" w:rsidRDefault="00026F1F" w:rsidP="00A37680">
            <w:pPr>
              <w:rPr>
                <w:sz w:val="16"/>
                <w:szCs w:val="16"/>
              </w:rPr>
            </w:pPr>
          </w:p>
        </w:tc>
        <w:tc>
          <w:tcPr>
            <w:tcW w:w="2126" w:type="dxa"/>
          </w:tcPr>
          <w:p w14:paraId="6610DFD4" w14:textId="77777777" w:rsidR="00026F1F" w:rsidRPr="00556808" w:rsidRDefault="00026F1F" w:rsidP="00A37680">
            <w:pPr>
              <w:rPr>
                <w:sz w:val="16"/>
                <w:szCs w:val="16"/>
              </w:rPr>
            </w:pPr>
          </w:p>
        </w:tc>
        <w:tc>
          <w:tcPr>
            <w:tcW w:w="2551" w:type="dxa"/>
          </w:tcPr>
          <w:p w14:paraId="3067B423" w14:textId="77777777" w:rsidR="00026F1F" w:rsidRPr="00556808" w:rsidRDefault="00026F1F" w:rsidP="00A37680">
            <w:pPr>
              <w:rPr>
                <w:sz w:val="16"/>
                <w:szCs w:val="16"/>
              </w:rPr>
            </w:pPr>
          </w:p>
        </w:tc>
        <w:tc>
          <w:tcPr>
            <w:tcW w:w="2195" w:type="dxa"/>
          </w:tcPr>
          <w:p w14:paraId="157680AE" w14:textId="77777777" w:rsidR="00026F1F" w:rsidRPr="00556808" w:rsidRDefault="00026F1F" w:rsidP="00A37680">
            <w:pPr>
              <w:rPr>
                <w:sz w:val="16"/>
                <w:szCs w:val="16"/>
              </w:rPr>
            </w:pPr>
          </w:p>
        </w:tc>
      </w:tr>
      <w:tr w:rsidR="00026F1F" w:rsidRPr="00556808" w14:paraId="19C06429" w14:textId="77777777" w:rsidTr="00A37680">
        <w:tc>
          <w:tcPr>
            <w:tcW w:w="1989" w:type="dxa"/>
          </w:tcPr>
          <w:p w14:paraId="0EE3EE5B" w14:textId="77777777" w:rsidR="00026F1F" w:rsidRPr="00556808" w:rsidRDefault="00026F1F" w:rsidP="00A37680">
            <w:pPr>
              <w:rPr>
                <w:sz w:val="16"/>
                <w:szCs w:val="16"/>
              </w:rPr>
            </w:pPr>
          </w:p>
        </w:tc>
        <w:tc>
          <w:tcPr>
            <w:tcW w:w="1286" w:type="dxa"/>
          </w:tcPr>
          <w:p w14:paraId="593BD586" w14:textId="77777777" w:rsidR="00026F1F" w:rsidRPr="00556808" w:rsidRDefault="00026F1F" w:rsidP="00A37680">
            <w:pPr>
              <w:rPr>
                <w:sz w:val="16"/>
                <w:szCs w:val="16"/>
              </w:rPr>
            </w:pPr>
          </w:p>
        </w:tc>
        <w:tc>
          <w:tcPr>
            <w:tcW w:w="1295" w:type="dxa"/>
          </w:tcPr>
          <w:p w14:paraId="677B65EC" w14:textId="77777777" w:rsidR="00026F1F" w:rsidRPr="00556808" w:rsidRDefault="00026F1F" w:rsidP="00A37680">
            <w:pPr>
              <w:rPr>
                <w:sz w:val="16"/>
                <w:szCs w:val="16"/>
              </w:rPr>
            </w:pPr>
          </w:p>
        </w:tc>
        <w:tc>
          <w:tcPr>
            <w:tcW w:w="2804" w:type="dxa"/>
          </w:tcPr>
          <w:p w14:paraId="0401EC53" w14:textId="77777777" w:rsidR="00026F1F" w:rsidRPr="00556808" w:rsidRDefault="00026F1F" w:rsidP="00A37680">
            <w:pPr>
              <w:rPr>
                <w:sz w:val="16"/>
                <w:szCs w:val="16"/>
              </w:rPr>
            </w:pPr>
          </w:p>
        </w:tc>
        <w:tc>
          <w:tcPr>
            <w:tcW w:w="2126" w:type="dxa"/>
          </w:tcPr>
          <w:p w14:paraId="58D3DA9B" w14:textId="77777777" w:rsidR="00026F1F" w:rsidRPr="00556808" w:rsidRDefault="00026F1F" w:rsidP="00A37680">
            <w:pPr>
              <w:rPr>
                <w:sz w:val="16"/>
                <w:szCs w:val="16"/>
              </w:rPr>
            </w:pPr>
          </w:p>
        </w:tc>
        <w:tc>
          <w:tcPr>
            <w:tcW w:w="2551" w:type="dxa"/>
          </w:tcPr>
          <w:p w14:paraId="52765DD3" w14:textId="77777777" w:rsidR="00026F1F" w:rsidRPr="00556808" w:rsidRDefault="00026F1F" w:rsidP="00A37680">
            <w:pPr>
              <w:rPr>
                <w:sz w:val="16"/>
                <w:szCs w:val="16"/>
              </w:rPr>
            </w:pPr>
          </w:p>
        </w:tc>
        <w:tc>
          <w:tcPr>
            <w:tcW w:w="2195" w:type="dxa"/>
          </w:tcPr>
          <w:p w14:paraId="21FA489D" w14:textId="77777777" w:rsidR="00026F1F" w:rsidRPr="00556808" w:rsidRDefault="00026F1F" w:rsidP="00A37680">
            <w:pPr>
              <w:rPr>
                <w:sz w:val="16"/>
                <w:szCs w:val="16"/>
              </w:rPr>
            </w:pPr>
          </w:p>
        </w:tc>
      </w:tr>
      <w:tr w:rsidR="00026F1F" w:rsidRPr="00556808" w14:paraId="27B0E03C" w14:textId="77777777" w:rsidTr="00A37680">
        <w:tc>
          <w:tcPr>
            <w:tcW w:w="1989" w:type="dxa"/>
          </w:tcPr>
          <w:p w14:paraId="04CF4A6C" w14:textId="77777777" w:rsidR="00026F1F" w:rsidRPr="00556808" w:rsidRDefault="00026F1F" w:rsidP="00A37680">
            <w:pPr>
              <w:rPr>
                <w:sz w:val="16"/>
                <w:szCs w:val="16"/>
              </w:rPr>
            </w:pPr>
          </w:p>
        </w:tc>
        <w:tc>
          <w:tcPr>
            <w:tcW w:w="1286" w:type="dxa"/>
          </w:tcPr>
          <w:p w14:paraId="1F66B654" w14:textId="77777777" w:rsidR="00026F1F" w:rsidRPr="00556808" w:rsidRDefault="00026F1F" w:rsidP="00A37680">
            <w:pPr>
              <w:rPr>
                <w:sz w:val="16"/>
                <w:szCs w:val="16"/>
              </w:rPr>
            </w:pPr>
          </w:p>
        </w:tc>
        <w:tc>
          <w:tcPr>
            <w:tcW w:w="1295" w:type="dxa"/>
          </w:tcPr>
          <w:p w14:paraId="426D649F" w14:textId="77777777" w:rsidR="00026F1F" w:rsidRPr="00556808" w:rsidRDefault="00026F1F" w:rsidP="00A37680">
            <w:pPr>
              <w:rPr>
                <w:sz w:val="16"/>
                <w:szCs w:val="16"/>
              </w:rPr>
            </w:pPr>
          </w:p>
        </w:tc>
        <w:tc>
          <w:tcPr>
            <w:tcW w:w="2804" w:type="dxa"/>
          </w:tcPr>
          <w:p w14:paraId="79B9F2C3" w14:textId="77777777" w:rsidR="00026F1F" w:rsidRPr="00556808" w:rsidRDefault="00026F1F" w:rsidP="00A37680">
            <w:pPr>
              <w:rPr>
                <w:sz w:val="16"/>
                <w:szCs w:val="16"/>
              </w:rPr>
            </w:pPr>
          </w:p>
        </w:tc>
        <w:tc>
          <w:tcPr>
            <w:tcW w:w="2126" w:type="dxa"/>
          </w:tcPr>
          <w:p w14:paraId="6DA31C39" w14:textId="77777777" w:rsidR="00026F1F" w:rsidRPr="00556808" w:rsidRDefault="00026F1F" w:rsidP="00A37680">
            <w:pPr>
              <w:rPr>
                <w:sz w:val="16"/>
                <w:szCs w:val="16"/>
              </w:rPr>
            </w:pPr>
          </w:p>
        </w:tc>
        <w:tc>
          <w:tcPr>
            <w:tcW w:w="2551" w:type="dxa"/>
          </w:tcPr>
          <w:p w14:paraId="257E9A70" w14:textId="77777777" w:rsidR="00026F1F" w:rsidRPr="00556808" w:rsidRDefault="00026F1F" w:rsidP="00A37680">
            <w:pPr>
              <w:rPr>
                <w:sz w:val="16"/>
                <w:szCs w:val="16"/>
              </w:rPr>
            </w:pPr>
          </w:p>
        </w:tc>
        <w:tc>
          <w:tcPr>
            <w:tcW w:w="2195" w:type="dxa"/>
          </w:tcPr>
          <w:p w14:paraId="04F78B8A" w14:textId="77777777" w:rsidR="00026F1F" w:rsidRPr="00556808" w:rsidRDefault="00026F1F" w:rsidP="00A37680">
            <w:pPr>
              <w:rPr>
                <w:sz w:val="16"/>
                <w:szCs w:val="16"/>
              </w:rPr>
            </w:pPr>
          </w:p>
        </w:tc>
      </w:tr>
      <w:tr w:rsidR="00026F1F" w:rsidRPr="00556808" w14:paraId="2237298C" w14:textId="77777777" w:rsidTr="00A37680">
        <w:tc>
          <w:tcPr>
            <w:tcW w:w="1989" w:type="dxa"/>
          </w:tcPr>
          <w:p w14:paraId="479732FD" w14:textId="77777777" w:rsidR="00026F1F" w:rsidRPr="00556808" w:rsidRDefault="00026F1F" w:rsidP="00A37680">
            <w:pPr>
              <w:rPr>
                <w:sz w:val="16"/>
                <w:szCs w:val="16"/>
              </w:rPr>
            </w:pPr>
          </w:p>
        </w:tc>
        <w:tc>
          <w:tcPr>
            <w:tcW w:w="1286" w:type="dxa"/>
          </w:tcPr>
          <w:p w14:paraId="0E8C01E9" w14:textId="77777777" w:rsidR="00026F1F" w:rsidRPr="00556808" w:rsidRDefault="00026F1F" w:rsidP="00A37680">
            <w:pPr>
              <w:rPr>
                <w:sz w:val="16"/>
                <w:szCs w:val="16"/>
              </w:rPr>
            </w:pPr>
          </w:p>
        </w:tc>
        <w:tc>
          <w:tcPr>
            <w:tcW w:w="1295" w:type="dxa"/>
          </w:tcPr>
          <w:p w14:paraId="2C31EDA2" w14:textId="77777777" w:rsidR="00026F1F" w:rsidRPr="00556808" w:rsidRDefault="00026F1F" w:rsidP="00A37680">
            <w:pPr>
              <w:rPr>
                <w:sz w:val="16"/>
                <w:szCs w:val="16"/>
              </w:rPr>
            </w:pPr>
          </w:p>
        </w:tc>
        <w:tc>
          <w:tcPr>
            <w:tcW w:w="2804" w:type="dxa"/>
          </w:tcPr>
          <w:p w14:paraId="12763D37" w14:textId="77777777" w:rsidR="00026F1F" w:rsidRPr="00556808" w:rsidRDefault="00026F1F" w:rsidP="00A37680">
            <w:pPr>
              <w:rPr>
                <w:sz w:val="16"/>
                <w:szCs w:val="16"/>
              </w:rPr>
            </w:pPr>
          </w:p>
        </w:tc>
        <w:tc>
          <w:tcPr>
            <w:tcW w:w="2126" w:type="dxa"/>
          </w:tcPr>
          <w:p w14:paraId="5D1726E5" w14:textId="77777777" w:rsidR="00026F1F" w:rsidRPr="00556808" w:rsidRDefault="00026F1F" w:rsidP="00A37680">
            <w:pPr>
              <w:rPr>
                <w:sz w:val="16"/>
                <w:szCs w:val="16"/>
              </w:rPr>
            </w:pPr>
          </w:p>
        </w:tc>
        <w:tc>
          <w:tcPr>
            <w:tcW w:w="2551" w:type="dxa"/>
          </w:tcPr>
          <w:p w14:paraId="5C3BF6B5" w14:textId="77777777" w:rsidR="00026F1F" w:rsidRPr="00556808" w:rsidRDefault="00026F1F" w:rsidP="00A37680">
            <w:pPr>
              <w:rPr>
                <w:sz w:val="16"/>
                <w:szCs w:val="16"/>
              </w:rPr>
            </w:pPr>
          </w:p>
        </w:tc>
        <w:tc>
          <w:tcPr>
            <w:tcW w:w="2195" w:type="dxa"/>
          </w:tcPr>
          <w:p w14:paraId="03745D97" w14:textId="77777777" w:rsidR="00026F1F" w:rsidRPr="00556808" w:rsidRDefault="00026F1F" w:rsidP="00A37680">
            <w:pPr>
              <w:rPr>
                <w:sz w:val="16"/>
                <w:szCs w:val="16"/>
              </w:rPr>
            </w:pPr>
          </w:p>
        </w:tc>
      </w:tr>
      <w:tr w:rsidR="00026F1F" w:rsidRPr="00556808" w14:paraId="74273FED" w14:textId="77777777" w:rsidTr="00A37680">
        <w:tc>
          <w:tcPr>
            <w:tcW w:w="1989" w:type="dxa"/>
          </w:tcPr>
          <w:p w14:paraId="3941A279" w14:textId="77777777" w:rsidR="00026F1F" w:rsidRPr="00556808" w:rsidRDefault="00026F1F" w:rsidP="00A37680">
            <w:pPr>
              <w:rPr>
                <w:sz w:val="16"/>
                <w:szCs w:val="16"/>
              </w:rPr>
            </w:pPr>
          </w:p>
        </w:tc>
        <w:tc>
          <w:tcPr>
            <w:tcW w:w="1286" w:type="dxa"/>
          </w:tcPr>
          <w:p w14:paraId="2602C1CB" w14:textId="77777777" w:rsidR="00026F1F" w:rsidRPr="00556808" w:rsidRDefault="00026F1F" w:rsidP="00A37680">
            <w:pPr>
              <w:rPr>
                <w:sz w:val="16"/>
                <w:szCs w:val="16"/>
              </w:rPr>
            </w:pPr>
          </w:p>
        </w:tc>
        <w:tc>
          <w:tcPr>
            <w:tcW w:w="1295" w:type="dxa"/>
          </w:tcPr>
          <w:p w14:paraId="52D1474F" w14:textId="77777777" w:rsidR="00026F1F" w:rsidRPr="00556808" w:rsidRDefault="00026F1F" w:rsidP="00A37680">
            <w:pPr>
              <w:rPr>
                <w:sz w:val="16"/>
                <w:szCs w:val="16"/>
              </w:rPr>
            </w:pPr>
          </w:p>
        </w:tc>
        <w:tc>
          <w:tcPr>
            <w:tcW w:w="2804" w:type="dxa"/>
          </w:tcPr>
          <w:p w14:paraId="41A9953D" w14:textId="77777777" w:rsidR="00026F1F" w:rsidRPr="00556808" w:rsidRDefault="00026F1F" w:rsidP="00A37680">
            <w:pPr>
              <w:rPr>
                <w:sz w:val="16"/>
                <w:szCs w:val="16"/>
              </w:rPr>
            </w:pPr>
          </w:p>
        </w:tc>
        <w:tc>
          <w:tcPr>
            <w:tcW w:w="2126" w:type="dxa"/>
          </w:tcPr>
          <w:p w14:paraId="21CF2273" w14:textId="77777777" w:rsidR="00026F1F" w:rsidRPr="00556808" w:rsidRDefault="00026F1F" w:rsidP="00A37680">
            <w:pPr>
              <w:rPr>
                <w:sz w:val="16"/>
                <w:szCs w:val="16"/>
              </w:rPr>
            </w:pPr>
          </w:p>
        </w:tc>
        <w:tc>
          <w:tcPr>
            <w:tcW w:w="2551" w:type="dxa"/>
          </w:tcPr>
          <w:p w14:paraId="22694EBA" w14:textId="77777777" w:rsidR="00026F1F" w:rsidRPr="00556808" w:rsidRDefault="00026F1F" w:rsidP="00A37680">
            <w:pPr>
              <w:rPr>
                <w:sz w:val="16"/>
                <w:szCs w:val="16"/>
              </w:rPr>
            </w:pPr>
          </w:p>
        </w:tc>
        <w:tc>
          <w:tcPr>
            <w:tcW w:w="2195" w:type="dxa"/>
          </w:tcPr>
          <w:p w14:paraId="3CFDEAD8" w14:textId="77777777" w:rsidR="00026F1F" w:rsidRPr="00556808" w:rsidRDefault="00026F1F" w:rsidP="00A37680">
            <w:pPr>
              <w:rPr>
                <w:sz w:val="16"/>
                <w:szCs w:val="16"/>
              </w:rPr>
            </w:pPr>
          </w:p>
        </w:tc>
      </w:tr>
      <w:tr w:rsidR="00026F1F" w:rsidRPr="00556808" w14:paraId="7A3EE531" w14:textId="77777777" w:rsidTr="00A37680">
        <w:tc>
          <w:tcPr>
            <w:tcW w:w="1989" w:type="dxa"/>
          </w:tcPr>
          <w:p w14:paraId="20CC50AD" w14:textId="77777777" w:rsidR="00026F1F" w:rsidRPr="00556808" w:rsidRDefault="00026F1F" w:rsidP="00A37680">
            <w:pPr>
              <w:rPr>
                <w:sz w:val="16"/>
                <w:szCs w:val="16"/>
              </w:rPr>
            </w:pPr>
          </w:p>
        </w:tc>
        <w:tc>
          <w:tcPr>
            <w:tcW w:w="1286" w:type="dxa"/>
          </w:tcPr>
          <w:p w14:paraId="593FADC6" w14:textId="77777777" w:rsidR="00026F1F" w:rsidRPr="00556808" w:rsidRDefault="00026F1F" w:rsidP="00A37680">
            <w:pPr>
              <w:rPr>
                <w:sz w:val="16"/>
                <w:szCs w:val="16"/>
              </w:rPr>
            </w:pPr>
          </w:p>
        </w:tc>
        <w:tc>
          <w:tcPr>
            <w:tcW w:w="1295" w:type="dxa"/>
          </w:tcPr>
          <w:p w14:paraId="7AFA7638" w14:textId="77777777" w:rsidR="00026F1F" w:rsidRPr="00556808" w:rsidRDefault="00026F1F" w:rsidP="00A37680">
            <w:pPr>
              <w:rPr>
                <w:sz w:val="16"/>
                <w:szCs w:val="16"/>
              </w:rPr>
            </w:pPr>
          </w:p>
        </w:tc>
        <w:tc>
          <w:tcPr>
            <w:tcW w:w="2804" w:type="dxa"/>
          </w:tcPr>
          <w:p w14:paraId="759634C2" w14:textId="77777777" w:rsidR="00026F1F" w:rsidRPr="00556808" w:rsidRDefault="00026F1F" w:rsidP="00A37680">
            <w:pPr>
              <w:rPr>
                <w:sz w:val="16"/>
                <w:szCs w:val="16"/>
              </w:rPr>
            </w:pPr>
          </w:p>
        </w:tc>
        <w:tc>
          <w:tcPr>
            <w:tcW w:w="2126" w:type="dxa"/>
          </w:tcPr>
          <w:p w14:paraId="1E72DE68" w14:textId="77777777" w:rsidR="00026F1F" w:rsidRPr="00556808" w:rsidRDefault="00026F1F" w:rsidP="00A37680">
            <w:pPr>
              <w:rPr>
                <w:sz w:val="16"/>
                <w:szCs w:val="16"/>
              </w:rPr>
            </w:pPr>
          </w:p>
        </w:tc>
        <w:tc>
          <w:tcPr>
            <w:tcW w:w="2551" w:type="dxa"/>
          </w:tcPr>
          <w:p w14:paraId="37CAECDC" w14:textId="77777777" w:rsidR="00026F1F" w:rsidRPr="00556808" w:rsidRDefault="00026F1F" w:rsidP="00A37680">
            <w:pPr>
              <w:rPr>
                <w:sz w:val="16"/>
                <w:szCs w:val="16"/>
              </w:rPr>
            </w:pPr>
          </w:p>
        </w:tc>
        <w:tc>
          <w:tcPr>
            <w:tcW w:w="2195" w:type="dxa"/>
          </w:tcPr>
          <w:p w14:paraId="7EED8CC9" w14:textId="77777777" w:rsidR="00026F1F" w:rsidRPr="00556808" w:rsidRDefault="00026F1F" w:rsidP="00A37680">
            <w:pPr>
              <w:rPr>
                <w:sz w:val="16"/>
                <w:szCs w:val="16"/>
              </w:rPr>
            </w:pPr>
          </w:p>
        </w:tc>
      </w:tr>
      <w:tr w:rsidR="00026F1F" w:rsidRPr="00556808" w14:paraId="59713391" w14:textId="77777777" w:rsidTr="00A37680">
        <w:tc>
          <w:tcPr>
            <w:tcW w:w="1989" w:type="dxa"/>
          </w:tcPr>
          <w:p w14:paraId="59EB7179" w14:textId="77777777" w:rsidR="00026F1F" w:rsidRPr="00556808" w:rsidRDefault="00026F1F" w:rsidP="00A37680">
            <w:pPr>
              <w:rPr>
                <w:sz w:val="16"/>
                <w:szCs w:val="16"/>
              </w:rPr>
            </w:pPr>
          </w:p>
        </w:tc>
        <w:tc>
          <w:tcPr>
            <w:tcW w:w="1286" w:type="dxa"/>
          </w:tcPr>
          <w:p w14:paraId="386D25B8" w14:textId="77777777" w:rsidR="00026F1F" w:rsidRPr="00556808" w:rsidRDefault="00026F1F" w:rsidP="00A37680">
            <w:pPr>
              <w:rPr>
                <w:sz w:val="16"/>
                <w:szCs w:val="16"/>
              </w:rPr>
            </w:pPr>
          </w:p>
        </w:tc>
        <w:tc>
          <w:tcPr>
            <w:tcW w:w="1295" w:type="dxa"/>
          </w:tcPr>
          <w:p w14:paraId="4E4CD9DC" w14:textId="77777777" w:rsidR="00026F1F" w:rsidRPr="00556808" w:rsidRDefault="00026F1F" w:rsidP="00A37680">
            <w:pPr>
              <w:rPr>
                <w:sz w:val="16"/>
                <w:szCs w:val="16"/>
              </w:rPr>
            </w:pPr>
          </w:p>
        </w:tc>
        <w:tc>
          <w:tcPr>
            <w:tcW w:w="2804" w:type="dxa"/>
          </w:tcPr>
          <w:p w14:paraId="754EBAD7" w14:textId="77777777" w:rsidR="00026F1F" w:rsidRPr="00556808" w:rsidRDefault="00026F1F" w:rsidP="00A37680">
            <w:pPr>
              <w:rPr>
                <w:sz w:val="16"/>
                <w:szCs w:val="16"/>
              </w:rPr>
            </w:pPr>
          </w:p>
        </w:tc>
        <w:tc>
          <w:tcPr>
            <w:tcW w:w="2126" w:type="dxa"/>
          </w:tcPr>
          <w:p w14:paraId="6862B5DA" w14:textId="77777777" w:rsidR="00026F1F" w:rsidRPr="00556808" w:rsidRDefault="00026F1F" w:rsidP="00A37680">
            <w:pPr>
              <w:rPr>
                <w:sz w:val="16"/>
                <w:szCs w:val="16"/>
              </w:rPr>
            </w:pPr>
          </w:p>
        </w:tc>
        <w:tc>
          <w:tcPr>
            <w:tcW w:w="2551" w:type="dxa"/>
          </w:tcPr>
          <w:p w14:paraId="2DE74DD4" w14:textId="77777777" w:rsidR="00026F1F" w:rsidRPr="00556808" w:rsidRDefault="00026F1F" w:rsidP="00A37680">
            <w:pPr>
              <w:rPr>
                <w:sz w:val="16"/>
                <w:szCs w:val="16"/>
              </w:rPr>
            </w:pPr>
          </w:p>
        </w:tc>
        <w:tc>
          <w:tcPr>
            <w:tcW w:w="2195" w:type="dxa"/>
          </w:tcPr>
          <w:p w14:paraId="1DA18B7E" w14:textId="77777777" w:rsidR="00026F1F" w:rsidRPr="00556808" w:rsidRDefault="00026F1F" w:rsidP="00A37680">
            <w:pPr>
              <w:rPr>
                <w:sz w:val="16"/>
                <w:szCs w:val="16"/>
              </w:rPr>
            </w:pPr>
          </w:p>
        </w:tc>
      </w:tr>
      <w:tr w:rsidR="00026F1F" w:rsidRPr="00556808" w14:paraId="55AC34ED" w14:textId="77777777" w:rsidTr="00A37680">
        <w:tc>
          <w:tcPr>
            <w:tcW w:w="1989" w:type="dxa"/>
          </w:tcPr>
          <w:p w14:paraId="66D436DD" w14:textId="77777777" w:rsidR="00026F1F" w:rsidRPr="00556808" w:rsidRDefault="00026F1F" w:rsidP="00A37680">
            <w:pPr>
              <w:rPr>
                <w:sz w:val="16"/>
                <w:szCs w:val="16"/>
              </w:rPr>
            </w:pPr>
          </w:p>
        </w:tc>
        <w:tc>
          <w:tcPr>
            <w:tcW w:w="1286" w:type="dxa"/>
          </w:tcPr>
          <w:p w14:paraId="7649996B" w14:textId="77777777" w:rsidR="00026F1F" w:rsidRPr="00556808" w:rsidRDefault="00026F1F" w:rsidP="00A37680">
            <w:pPr>
              <w:rPr>
                <w:sz w:val="16"/>
                <w:szCs w:val="16"/>
              </w:rPr>
            </w:pPr>
          </w:p>
        </w:tc>
        <w:tc>
          <w:tcPr>
            <w:tcW w:w="1295" w:type="dxa"/>
          </w:tcPr>
          <w:p w14:paraId="008F959C" w14:textId="77777777" w:rsidR="00026F1F" w:rsidRPr="00556808" w:rsidRDefault="00026F1F" w:rsidP="00A37680">
            <w:pPr>
              <w:rPr>
                <w:sz w:val="16"/>
                <w:szCs w:val="16"/>
              </w:rPr>
            </w:pPr>
          </w:p>
        </w:tc>
        <w:tc>
          <w:tcPr>
            <w:tcW w:w="2804" w:type="dxa"/>
          </w:tcPr>
          <w:p w14:paraId="1F6B3F57" w14:textId="77777777" w:rsidR="00026F1F" w:rsidRPr="00556808" w:rsidRDefault="00026F1F" w:rsidP="00A37680">
            <w:pPr>
              <w:rPr>
                <w:sz w:val="16"/>
                <w:szCs w:val="16"/>
              </w:rPr>
            </w:pPr>
          </w:p>
        </w:tc>
        <w:tc>
          <w:tcPr>
            <w:tcW w:w="2126" w:type="dxa"/>
          </w:tcPr>
          <w:p w14:paraId="7069B2E3" w14:textId="77777777" w:rsidR="00026F1F" w:rsidRPr="00556808" w:rsidRDefault="00026F1F" w:rsidP="00A37680">
            <w:pPr>
              <w:rPr>
                <w:sz w:val="16"/>
                <w:szCs w:val="16"/>
              </w:rPr>
            </w:pPr>
          </w:p>
        </w:tc>
        <w:tc>
          <w:tcPr>
            <w:tcW w:w="2551" w:type="dxa"/>
          </w:tcPr>
          <w:p w14:paraId="2200A258" w14:textId="77777777" w:rsidR="00026F1F" w:rsidRPr="00556808" w:rsidRDefault="00026F1F" w:rsidP="00A37680">
            <w:pPr>
              <w:rPr>
                <w:sz w:val="16"/>
                <w:szCs w:val="16"/>
              </w:rPr>
            </w:pPr>
          </w:p>
        </w:tc>
        <w:tc>
          <w:tcPr>
            <w:tcW w:w="2195" w:type="dxa"/>
          </w:tcPr>
          <w:p w14:paraId="0D60CD2F" w14:textId="77777777" w:rsidR="00026F1F" w:rsidRPr="00556808" w:rsidRDefault="00026F1F" w:rsidP="00A37680">
            <w:pPr>
              <w:rPr>
                <w:sz w:val="16"/>
                <w:szCs w:val="16"/>
              </w:rPr>
            </w:pPr>
          </w:p>
        </w:tc>
      </w:tr>
      <w:tr w:rsidR="00026F1F" w:rsidRPr="00556808" w14:paraId="2C8A412D" w14:textId="77777777" w:rsidTr="00A37680">
        <w:tc>
          <w:tcPr>
            <w:tcW w:w="1989" w:type="dxa"/>
          </w:tcPr>
          <w:p w14:paraId="4A77526C" w14:textId="77777777" w:rsidR="00026F1F" w:rsidRPr="00556808" w:rsidRDefault="00026F1F" w:rsidP="00A37680">
            <w:pPr>
              <w:rPr>
                <w:sz w:val="16"/>
                <w:szCs w:val="16"/>
              </w:rPr>
            </w:pPr>
          </w:p>
        </w:tc>
        <w:tc>
          <w:tcPr>
            <w:tcW w:w="1286" w:type="dxa"/>
          </w:tcPr>
          <w:p w14:paraId="5EA1C968" w14:textId="77777777" w:rsidR="00026F1F" w:rsidRPr="00556808" w:rsidRDefault="00026F1F" w:rsidP="00A37680">
            <w:pPr>
              <w:rPr>
                <w:sz w:val="16"/>
                <w:szCs w:val="16"/>
              </w:rPr>
            </w:pPr>
          </w:p>
        </w:tc>
        <w:tc>
          <w:tcPr>
            <w:tcW w:w="1295" w:type="dxa"/>
          </w:tcPr>
          <w:p w14:paraId="7FB88241" w14:textId="77777777" w:rsidR="00026F1F" w:rsidRPr="00556808" w:rsidRDefault="00026F1F" w:rsidP="00A37680">
            <w:pPr>
              <w:rPr>
                <w:sz w:val="16"/>
                <w:szCs w:val="16"/>
              </w:rPr>
            </w:pPr>
          </w:p>
        </w:tc>
        <w:tc>
          <w:tcPr>
            <w:tcW w:w="2804" w:type="dxa"/>
          </w:tcPr>
          <w:p w14:paraId="6469F1E5" w14:textId="77777777" w:rsidR="00026F1F" w:rsidRPr="00556808" w:rsidRDefault="00026F1F" w:rsidP="00A37680">
            <w:pPr>
              <w:rPr>
                <w:sz w:val="16"/>
                <w:szCs w:val="16"/>
              </w:rPr>
            </w:pPr>
          </w:p>
        </w:tc>
        <w:tc>
          <w:tcPr>
            <w:tcW w:w="2126" w:type="dxa"/>
          </w:tcPr>
          <w:p w14:paraId="4F71C8D0" w14:textId="77777777" w:rsidR="00026F1F" w:rsidRPr="00556808" w:rsidRDefault="00026F1F" w:rsidP="00A37680">
            <w:pPr>
              <w:rPr>
                <w:sz w:val="16"/>
                <w:szCs w:val="16"/>
              </w:rPr>
            </w:pPr>
          </w:p>
        </w:tc>
        <w:tc>
          <w:tcPr>
            <w:tcW w:w="2551" w:type="dxa"/>
          </w:tcPr>
          <w:p w14:paraId="5B31BF9C" w14:textId="77777777" w:rsidR="00026F1F" w:rsidRPr="00556808" w:rsidRDefault="00026F1F" w:rsidP="00A37680">
            <w:pPr>
              <w:rPr>
                <w:sz w:val="16"/>
                <w:szCs w:val="16"/>
              </w:rPr>
            </w:pPr>
          </w:p>
        </w:tc>
        <w:tc>
          <w:tcPr>
            <w:tcW w:w="2195" w:type="dxa"/>
          </w:tcPr>
          <w:p w14:paraId="1E909AAA" w14:textId="77777777" w:rsidR="00026F1F" w:rsidRPr="00556808" w:rsidRDefault="00026F1F" w:rsidP="00A37680">
            <w:pPr>
              <w:rPr>
                <w:sz w:val="16"/>
                <w:szCs w:val="16"/>
              </w:rPr>
            </w:pPr>
          </w:p>
        </w:tc>
      </w:tr>
      <w:tr w:rsidR="00026F1F" w:rsidRPr="00556808" w14:paraId="75F2A801" w14:textId="77777777" w:rsidTr="00A37680">
        <w:tc>
          <w:tcPr>
            <w:tcW w:w="1989" w:type="dxa"/>
          </w:tcPr>
          <w:p w14:paraId="4EF337E2" w14:textId="77777777" w:rsidR="00026F1F" w:rsidRPr="00556808" w:rsidRDefault="00026F1F" w:rsidP="00A37680">
            <w:pPr>
              <w:rPr>
                <w:sz w:val="16"/>
                <w:szCs w:val="16"/>
              </w:rPr>
            </w:pPr>
          </w:p>
        </w:tc>
        <w:tc>
          <w:tcPr>
            <w:tcW w:w="1286" w:type="dxa"/>
          </w:tcPr>
          <w:p w14:paraId="63B3BF74" w14:textId="77777777" w:rsidR="00026F1F" w:rsidRPr="00556808" w:rsidRDefault="00026F1F" w:rsidP="00A37680">
            <w:pPr>
              <w:rPr>
                <w:sz w:val="16"/>
                <w:szCs w:val="16"/>
              </w:rPr>
            </w:pPr>
          </w:p>
        </w:tc>
        <w:tc>
          <w:tcPr>
            <w:tcW w:w="1295" w:type="dxa"/>
          </w:tcPr>
          <w:p w14:paraId="01C4A3A1" w14:textId="77777777" w:rsidR="00026F1F" w:rsidRPr="00556808" w:rsidRDefault="00026F1F" w:rsidP="00A37680">
            <w:pPr>
              <w:rPr>
                <w:sz w:val="16"/>
                <w:szCs w:val="16"/>
              </w:rPr>
            </w:pPr>
          </w:p>
        </w:tc>
        <w:tc>
          <w:tcPr>
            <w:tcW w:w="2804" w:type="dxa"/>
          </w:tcPr>
          <w:p w14:paraId="6FC60CD6" w14:textId="77777777" w:rsidR="00026F1F" w:rsidRPr="00556808" w:rsidRDefault="00026F1F" w:rsidP="00A37680">
            <w:pPr>
              <w:rPr>
                <w:sz w:val="16"/>
                <w:szCs w:val="16"/>
              </w:rPr>
            </w:pPr>
          </w:p>
        </w:tc>
        <w:tc>
          <w:tcPr>
            <w:tcW w:w="2126" w:type="dxa"/>
          </w:tcPr>
          <w:p w14:paraId="1BE7542D" w14:textId="77777777" w:rsidR="00026F1F" w:rsidRPr="00556808" w:rsidRDefault="00026F1F" w:rsidP="00A37680">
            <w:pPr>
              <w:rPr>
                <w:sz w:val="16"/>
                <w:szCs w:val="16"/>
              </w:rPr>
            </w:pPr>
          </w:p>
        </w:tc>
        <w:tc>
          <w:tcPr>
            <w:tcW w:w="2551" w:type="dxa"/>
          </w:tcPr>
          <w:p w14:paraId="1494F214" w14:textId="77777777" w:rsidR="00026F1F" w:rsidRPr="00556808" w:rsidRDefault="00026F1F" w:rsidP="00A37680">
            <w:pPr>
              <w:rPr>
                <w:sz w:val="16"/>
                <w:szCs w:val="16"/>
              </w:rPr>
            </w:pPr>
          </w:p>
        </w:tc>
        <w:tc>
          <w:tcPr>
            <w:tcW w:w="2195" w:type="dxa"/>
          </w:tcPr>
          <w:p w14:paraId="3117B7CB" w14:textId="77777777" w:rsidR="00026F1F" w:rsidRPr="00556808" w:rsidRDefault="00026F1F" w:rsidP="00A37680">
            <w:pPr>
              <w:rPr>
                <w:sz w:val="16"/>
                <w:szCs w:val="16"/>
              </w:rPr>
            </w:pPr>
          </w:p>
        </w:tc>
      </w:tr>
      <w:tr w:rsidR="00026F1F" w:rsidRPr="00556808" w14:paraId="1A84B6AA" w14:textId="77777777" w:rsidTr="00A37680">
        <w:tc>
          <w:tcPr>
            <w:tcW w:w="1989" w:type="dxa"/>
          </w:tcPr>
          <w:p w14:paraId="79243694" w14:textId="77777777" w:rsidR="00026F1F" w:rsidRPr="00556808" w:rsidRDefault="00026F1F" w:rsidP="00A37680">
            <w:pPr>
              <w:rPr>
                <w:sz w:val="16"/>
                <w:szCs w:val="16"/>
              </w:rPr>
            </w:pPr>
          </w:p>
        </w:tc>
        <w:tc>
          <w:tcPr>
            <w:tcW w:w="1286" w:type="dxa"/>
          </w:tcPr>
          <w:p w14:paraId="7D4ED4A8" w14:textId="77777777" w:rsidR="00026F1F" w:rsidRPr="00556808" w:rsidRDefault="00026F1F" w:rsidP="00A37680">
            <w:pPr>
              <w:rPr>
                <w:sz w:val="16"/>
                <w:szCs w:val="16"/>
              </w:rPr>
            </w:pPr>
          </w:p>
        </w:tc>
        <w:tc>
          <w:tcPr>
            <w:tcW w:w="1295" w:type="dxa"/>
          </w:tcPr>
          <w:p w14:paraId="54412BD6" w14:textId="77777777" w:rsidR="00026F1F" w:rsidRPr="00556808" w:rsidRDefault="00026F1F" w:rsidP="00A37680">
            <w:pPr>
              <w:rPr>
                <w:sz w:val="16"/>
                <w:szCs w:val="16"/>
              </w:rPr>
            </w:pPr>
          </w:p>
        </w:tc>
        <w:tc>
          <w:tcPr>
            <w:tcW w:w="2804" w:type="dxa"/>
          </w:tcPr>
          <w:p w14:paraId="633BA5DA" w14:textId="77777777" w:rsidR="00026F1F" w:rsidRPr="00556808" w:rsidRDefault="00026F1F" w:rsidP="00A37680">
            <w:pPr>
              <w:rPr>
                <w:sz w:val="16"/>
                <w:szCs w:val="16"/>
              </w:rPr>
            </w:pPr>
          </w:p>
        </w:tc>
        <w:tc>
          <w:tcPr>
            <w:tcW w:w="2126" w:type="dxa"/>
          </w:tcPr>
          <w:p w14:paraId="025698BB" w14:textId="77777777" w:rsidR="00026F1F" w:rsidRPr="00556808" w:rsidRDefault="00026F1F" w:rsidP="00A37680">
            <w:pPr>
              <w:rPr>
                <w:sz w:val="16"/>
                <w:szCs w:val="16"/>
              </w:rPr>
            </w:pPr>
          </w:p>
        </w:tc>
        <w:tc>
          <w:tcPr>
            <w:tcW w:w="2551" w:type="dxa"/>
          </w:tcPr>
          <w:p w14:paraId="4F2DED10" w14:textId="77777777" w:rsidR="00026F1F" w:rsidRPr="00556808" w:rsidRDefault="00026F1F" w:rsidP="00A37680">
            <w:pPr>
              <w:rPr>
                <w:sz w:val="16"/>
                <w:szCs w:val="16"/>
              </w:rPr>
            </w:pPr>
          </w:p>
        </w:tc>
        <w:tc>
          <w:tcPr>
            <w:tcW w:w="2195" w:type="dxa"/>
          </w:tcPr>
          <w:p w14:paraId="2FEC6252" w14:textId="77777777" w:rsidR="00026F1F" w:rsidRPr="00556808" w:rsidRDefault="00026F1F" w:rsidP="00A37680">
            <w:pPr>
              <w:rPr>
                <w:sz w:val="16"/>
                <w:szCs w:val="16"/>
              </w:rPr>
            </w:pPr>
          </w:p>
        </w:tc>
      </w:tr>
      <w:tr w:rsidR="00026F1F" w:rsidRPr="00556808" w14:paraId="2DBF637B" w14:textId="77777777" w:rsidTr="00A37680">
        <w:tc>
          <w:tcPr>
            <w:tcW w:w="1989" w:type="dxa"/>
          </w:tcPr>
          <w:p w14:paraId="7060472F" w14:textId="77777777" w:rsidR="00026F1F" w:rsidRPr="00556808" w:rsidRDefault="00026F1F" w:rsidP="00A37680">
            <w:pPr>
              <w:rPr>
                <w:sz w:val="16"/>
                <w:szCs w:val="16"/>
              </w:rPr>
            </w:pPr>
          </w:p>
        </w:tc>
        <w:tc>
          <w:tcPr>
            <w:tcW w:w="1286" w:type="dxa"/>
          </w:tcPr>
          <w:p w14:paraId="3897D574" w14:textId="77777777" w:rsidR="00026F1F" w:rsidRPr="00556808" w:rsidRDefault="00026F1F" w:rsidP="00A37680">
            <w:pPr>
              <w:rPr>
                <w:sz w:val="16"/>
                <w:szCs w:val="16"/>
              </w:rPr>
            </w:pPr>
          </w:p>
        </w:tc>
        <w:tc>
          <w:tcPr>
            <w:tcW w:w="1295" w:type="dxa"/>
          </w:tcPr>
          <w:p w14:paraId="33E494E3" w14:textId="77777777" w:rsidR="00026F1F" w:rsidRPr="00556808" w:rsidRDefault="00026F1F" w:rsidP="00A37680">
            <w:pPr>
              <w:rPr>
                <w:sz w:val="16"/>
                <w:szCs w:val="16"/>
              </w:rPr>
            </w:pPr>
          </w:p>
        </w:tc>
        <w:tc>
          <w:tcPr>
            <w:tcW w:w="2804" w:type="dxa"/>
          </w:tcPr>
          <w:p w14:paraId="6330A8D2" w14:textId="77777777" w:rsidR="00026F1F" w:rsidRPr="00556808" w:rsidRDefault="00026F1F" w:rsidP="00A37680">
            <w:pPr>
              <w:rPr>
                <w:sz w:val="16"/>
                <w:szCs w:val="16"/>
              </w:rPr>
            </w:pPr>
          </w:p>
        </w:tc>
        <w:tc>
          <w:tcPr>
            <w:tcW w:w="2126" w:type="dxa"/>
          </w:tcPr>
          <w:p w14:paraId="5CC970C1" w14:textId="77777777" w:rsidR="00026F1F" w:rsidRPr="00556808" w:rsidRDefault="00026F1F" w:rsidP="00A37680">
            <w:pPr>
              <w:rPr>
                <w:sz w:val="16"/>
                <w:szCs w:val="16"/>
              </w:rPr>
            </w:pPr>
          </w:p>
        </w:tc>
        <w:tc>
          <w:tcPr>
            <w:tcW w:w="2551" w:type="dxa"/>
          </w:tcPr>
          <w:p w14:paraId="36F78E9B" w14:textId="77777777" w:rsidR="00026F1F" w:rsidRPr="00556808" w:rsidRDefault="00026F1F" w:rsidP="00A37680">
            <w:pPr>
              <w:rPr>
                <w:sz w:val="16"/>
                <w:szCs w:val="16"/>
              </w:rPr>
            </w:pPr>
          </w:p>
        </w:tc>
        <w:tc>
          <w:tcPr>
            <w:tcW w:w="2195" w:type="dxa"/>
          </w:tcPr>
          <w:p w14:paraId="522698C3" w14:textId="77777777" w:rsidR="00026F1F" w:rsidRPr="00556808" w:rsidRDefault="00026F1F" w:rsidP="00A37680">
            <w:pPr>
              <w:rPr>
                <w:sz w:val="16"/>
                <w:szCs w:val="16"/>
              </w:rPr>
            </w:pPr>
          </w:p>
        </w:tc>
      </w:tr>
    </w:tbl>
    <w:p w14:paraId="22583C14" w14:textId="77777777" w:rsidR="00556808" w:rsidRDefault="00026F1F" w:rsidP="00865E92">
      <w:r>
        <w:rPr>
          <w:noProof/>
          <w:lang w:val="en-AU" w:eastAsia="en-AU"/>
        </w:rPr>
        <w:drawing>
          <wp:inline distT="0" distB="0" distL="0" distR="0" wp14:anchorId="1CA8B56E" wp14:editId="0F44EB7F">
            <wp:extent cx="4510088" cy="8334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8943" cy="833225"/>
                    </a:xfrm>
                    <a:prstGeom prst="rect">
                      <a:avLst/>
                    </a:prstGeom>
                    <a:noFill/>
                  </pic:spPr>
                </pic:pic>
              </a:graphicData>
            </a:graphic>
          </wp:inline>
        </w:drawing>
      </w:r>
    </w:p>
    <w:p w14:paraId="2E058F4D" w14:textId="77777777" w:rsidR="009C5E64" w:rsidRDefault="009C5E64" w:rsidP="00865E92">
      <w:pPr>
        <w:sectPr w:rsidR="009C5E64" w:rsidSect="00520967">
          <w:pgSz w:w="16838" w:h="11906" w:orient="landscape" w:code="9"/>
          <w:pgMar w:top="1440" w:right="1440" w:bottom="1440" w:left="1440" w:header="720" w:footer="864" w:gutter="0"/>
          <w:cols w:space="720"/>
          <w:docGrid w:linePitch="360"/>
        </w:sectPr>
      </w:pPr>
    </w:p>
    <w:p w14:paraId="2657541E" w14:textId="77777777" w:rsidR="009C5E64" w:rsidRDefault="009C5E64" w:rsidP="009C5E64"/>
    <w:p w14:paraId="7F42BFE3" w14:textId="77777777" w:rsidR="009C5E64" w:rsidRDefault="009C5E64" w:rsidP="009C5E64">
      <w:r>
        <w:rPr>
          <w:noProof/>
          <w:lang w:val="en-AU" w:eastAsia="en-AU"/>
        </w:rPr>
        <mc:AlternateContent>
          <mc:Choice Requires="wps">
            <w:drawing>
              <wp:anchor distT="0" distB="0" distL="114300" distR="114300" simplePos="0" relativeHeight="251668480" behindDoc="0" locked="0" layoutInCell="1" allowOverlap="1" wp14:anchorId="620B12E5" wp14:editId="5DE0B807">
                <wp:simplePos x="0" y="0"/>
                <wp:positionH relativeFrom="column">
                  <wp:posOffset>-4762</wp:posOffset>
                </wp:positionH>
                <wp:positionV relativeFrom="paragraph">
                  <wp:posOffset>-242887</wp:posOffset>
                </wp:positionV>
                <wp:extent cx="9090660" cy="376237"/>
                <wp:effectExtent l="57150" t="38100" r="53340" b="81280"/>
                <wp:wrapNone/>
                <wp:docPr id="12" name="Rounded Rectangle 12"/>
                <wp:cNvGraphicFramePr/>
                <a:graphic xmlns:a="http://schemas.openxmlformats.org/drawingml/2006/main">
                  <a:graphicData uri="http://schemas.microsoft.com/office/word/2010/wordprocessingShape">
                    <wps:wsp>
                      <wps:cNvSpPr/>
                      <wps:spPr>
                        <a:xfrm>
                          <a:off x="0" y="0"/>
                          <a:ext cx="9090660" cy="376237"/>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24F3FA12" w14:textId="77777777" w:rsidR="009C5E64" w:rsidRPr="00556808" w:rsidRDefault="009C5E64" w:rsidP="009C5E64">
                            <w:pPr>
                              <w:jc w:val="center"/>
                              <w:rPr>
                                <w:color w:val="FFFF00"/>
                                <w:sz w:val="32"/>
                                <w:szCs w:val="32"/>
                                <w:lang w:val="en-AU"/>
                              </w:rPr>
                            </w:pPr>
                            <w:r w:rsidRPr="00556808">
                              <w:rPr>
                                <w:color w:val="FFFF00"/>
                                <w:sz w:val="32"/>
                                <w:szCs w:val="32"/>
                                <w:lang w:val="en-AU"/>
                              </w:rPr>
                              <w:t xml:space="preserve">3 </w:t>
                            </w:r>
                            <w:r w:rsidR="00E528F7">
                              <w:rPr>
                                <w:color w:val="FFFF00"/>
                                <w:sz w:val="32"/>
                                <w:szCs w:val="32"/>
                                <w:lang w:val="en-AU"/>
                              </w:rPr>
                              <w:t xml:space="preserve">to 7 </w:t>
                            </w:r>
                            <w:r w:rsidRPr="00556808">
                              <w:rPr>
                                <w:color w:val="FFFF00"/>
                                <w:sz w:val="32"/>
                                <w:szCs w:val="32"/>
                                <w:lang w:val="en-AU"/>
                              </w:rPr>
                              <w:t xml:space="preserve">Day Dietary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20B12E5" id="Rounded Rectangle 12" o:spid="_x0000_s1030" style="position:absolute;margin-left:-.35pt;margin-top:-19.1pt;width:715.8pt;height:29.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" fillcolor="#65a0d7 [3028]" stroked="f">
                <v:fill color2="#5898d4 [3172]" rotate="t" colors="0 #71a6db;.5 #559bdb;1 #438ac9" focus="100%" type="gradient">
                  <o:fill v:ext="view" type="gradientUnscaled"/>
                </v:fill>
                <v:shadow on="t" color="black" opacity="41287f" offset="0,1.5pt"/>
                <v:textbox>
                  <w:txbxContent>
                    <w:p w14:paraId="24F3FA12" w14:textId="77777777" w:rsidR="009C5E64" w:rsidRPr="00556808" w:rsidRDefault="009C5E64" w:rsidP="009C5E64">
                      <w:pPr>
                        <w:jc w:val="center"/>
                        <w:rPr>
                          <w:color w:val="FFFF00"/>
                          <w:sz w:val="32"/>
                          <w:szCs w:val="32"/>
                          <w:lang w:val="en-AU"/>
                        </w:rPr>
                      </w:pPr>
                      <w:r w:rsidRPr="00556808">
                        <w:rPr>
                          <w:color w:val="FFFF00"/>
                          <w:sz w:val="32"/>
                          <w:szCs w:val="32"/>
                          <w:lang w:val="en-AU"/>
                        </w:rPr>
                        <w:t xml:space="preserve">3 </w:t>
                      </w:r>
                      <w:r w:rsidR="00E528F7">
                        <w:rPr>
                          <w:color w:val="FFFF00"/>
                          <w:sz w:val="32"/>
                          <w:szCs w:val="32"/>
                          <w:lang w:val="en-AU"/>
                        </w:rPr>
                        <w:t xml:space="preserve">to 7 </w:t>
                      </w:r>
                      <w:r w:rsidRPr="00556808">
                        <w:rPr>
                          <w:color w:val="FFFF00"/>
                          <w:sz w:val="32"/>
                          <w:szCs w:val="32"/>
                          <w:lang w:val="en-AU"/>
                        </w:rPr>
                        <w:t xml:space="preserve">Day Dietary Analysis </w:t>
                      </w:r>
                    </w:p>
                  </w:txbxContent>
                </v:textbox>
              </v:roundrect>
            </w:pict>
          </mc:Fallback>
        </mc:AlternateContent>
      </w:r>
    </w:p>
    <w:p w14:paraId="3EC8621F" w14:textId="77777777" w:rsidR="009C5E64" w:rsidRDefault="009C5E64" w:rsidP="009C5E64"/>
    <w:tbl>
      <w:tblPr>
        <w:tblStyle w:val="ProjectTable"/>
        <w:tblW w:w="0" w:type="auto"/>
        <w:tblLook w:val="04A0" w:firstRow="1" w:lastRow="0" w:firstColumn="1" w:lastColumn="0" w:noHBand="0" w:noVBand="1"/>
      </w:tblPr>
      <w:tblGrid>
        <w:gridCol w:w="1989"/>
        <w:gridCol w:w="1286"/>
        <w:gridCol w:w="1295"/>
        <w:gridCol w:w="2804"/>
        <w:gridCol w:w="2126"/>
        <w:gridCol w:w="2551"/>
        <w:gridCol w:w="2195"/>
      </w:tblGrid>
      <w:tr w:rsidR="009C5E64" w:rsidRPr="00556808" w14:paraId="6F7AE8BD" w14:textId="77777777" w:rsidTr="00A37680">
        <w:trPr>
          <w:cnfStyle w:val="100000000000" w:firstRow="1" w:lastRow="0" w:firstColumn="0" w:lastColumn="0" w:oddVBand="0" w:evenVBand="0" w:oddHBand="0" w:evenHBand="0" w:firstRowFirstColumn="0" w:firstRowLastColumn="0" w:lastRowFirstColumn="0" w:lastRowLastColumn="0"/>
        </w:trPr>
        <w:tc>
          <w:tcPr>
            <w:tcW w:w="1989" w:type="dxa"/>
          </w:tcPr>
          <w:p w14:paraId="28692671" w14:textId="77777777" w:rsidR="009C5E64" w:rsidRPr="00556808" w:rsidRDefault="009C5E64" w:rsidP="00A37680">
            <w:pPr>
              <w:rPr>
                <w:sz w:val="16"/>
                <w:szCs w:val="16"/>
              </w:rPr>
            </w:pPr>
            <w:r w:rsidRPr="00556808">
              <w:rPr>
                <w:sz w:val="16"/>
                <w:szCs w:val="16"/>
              </w:rPr>
              <w:t>Food/Brand</w:t>
            </w:r>
          </w:p>
        </w:tc>
        <w:tc>
          <w:tcPr>
            <w:tcW w:w="1286" w:type="dxa"/>
          </w:tcPr>
          <w:p w14:paraId="64F47518" w14:textId="77777777" w:rsidR="009C5E64" w:rsidRPr="00556808" w:rsidRDefault="009C5E64" w:rsidP="00A37680">
            <w:pPr>
              <w:rPr>
                <w:sz w:val="16"/>
                <w:szCs w:val="16"/>
              </w:rPr>
            </w:pPr>
            <w:r w:rsidRPr="00556808">
              <w:rPr>
                <w:sz w:val="16"/>
                <w:szCs w:val="16"/>
              </w:rPr>
              <w:t>Amount</w:t>
            </w:r>
          </w:p>
        </w:tc>
        <w:tc>
          <w:tcPr>
            <w:tcW w:w="1295" w:type="dxa"/>
          </w:tcPr>
          <w:p w14:paraId="113D14D4" w14:textId="77777777" w:rsidR="009C5E64" w:rsidRPr="00556808" w:rsidRDefault="009C5E64" w:rsidP="00A37680">
            <w:pPr>
              <w:rPr>
                <w:sz w:val="16"/>
                <w:szCs w:val="16"/>
              </w:rPr>
            </w:pPr>
            <w:r w:rsidRPr="00556808">
              <w:rPr>
                <w:sz w:val="16"/>
                <w:szCs w:val="16"/>
              </w:rPr>
              <w:t>Time Eaten</w:t>
            </w:r>
          </w:p>
        </w:tc>
        <w:tc>
          <w:tcPr>
            <w:tcW w:w="2804" w:type="dxa"/>
          </w:tcPr>
          <w:p w14:paraId="6F54CD33" w14:textId="77777777" w:rsidR="009C5E64" w:rsidRPr="00556808" w:rsidRDefault="009C5E64" w:rsidP="00A37680">
            <w:pPr>
              <w:rPr>
                <w:sz w:val="16"/>
                <w:szCs w:val="16"/>
              </w:rPr>
            </w:pPr>
            <w:r w:rsidRPr="00556808">
              <w:rPr>
                <w:sz w:val="16"/>
                <w:szCs w:val="16"/>
              </w:rPr>
              <w:t>Any symptoms after eating?</w:t>
            </w:r>
          </w:p>
        </w:tc>
        <w:tc>
          <w:tcPr>
            <w:tcW w:w="2126" w:type="dxa"/>
          </w:tcPr>
          <w:p w14:paraId="2351029C" w14:textId="77777777" w:rsidR="009C5E64" w:rsidRPr="00556808" w:rsidRDefault="009C5E64" w:rsidP="00A37680">
            <w:pPr>
              <w:rPr>
                <w:sz w:val="16"/>
                <w:szCs w:val="16"/>
              </w:rPr>
            </w:pPr>
            <w:r>
              <w:rPr>
                <w:sz w:val="16"/>
                <w:szCs w:val="16"/>
              </w:rPr>
              <w:t>In company?</w:t>
            </w:r>
          </w:p>
        </w:tc>
        <w:tc>
          <w:tcPr>
            <w:tcW w:w="2551" w:type="dxa"/>
          </w:tcPr>
          <w:p w14:paraId="75DDCF7E" w14:textId="77777777" w:rsidR="009C5E64" w:rsidRPr="00556808" w:rsidRDefault="009C5E64" w:rsidP="00A37680">
            <w:pPr>
              <w:rPr>
                <w:sz w:val="16"/>
                <w:szCs w:val="16"/>
              </w:rPr>
            </w:pPr>
            <w:r>
              <w:rPr>
                <w:sz w:val="16"/>
                <w:szCs w:val="16"/>
              </w:rPr>
              <w:t>Activity while eating</w:t>
            </w:r>
          </w:p>
        </w:tc>
        <w:tc>
          <w:tcPr>
            <w:tcW w:w="2195" w:type="dxa"/>
          </w:tcPr>
          <w:p w14:paraId="596E1726" w14:textId="77777777" w:rsidR="009C5E64" w:rsidRDefault="009C5E64" w:rsidP="00A37680">
            <w:pPr>
              <w:rPr>
                <w:sz w:val="16"/>
                <w:szCs w:val="16"/>
              </w:rPr>
            </w:pPr>
            <w:r>
              <w:rPr>
                <w:sz w:val="16"/>
                <w:szCs w:val="16"/>
              </w:rPr>
              <w:t xml:space="preserve">Mood </w:t>
            </w:r>
          </w:p>
        </w:tc>
      </w:tr>
      <w:tr w:rsidR="009C5E64" w:rsidRPr="00556808" w14:paraId="14E53B74" w14:textId="77777777" w:rsidTr="00A37680">
        <w:tc>
          <w:tcPr>
            <w:tcW w:w="1989" w:type="dxa"/>
          </w:tcPr>
          <w:p w14:paraId="593F95FE" w14:textId="77777777" w:rsidR="009C5E64" w:rsidRPr="00556808" w:rsidRDefault="009C5E64" w:rsidP="00A37680">
            <w:pPr>
              <w:rPr>
                <w:sz w:val="16"/>
                <w:szCs w:val="16"/>
              </w:rPr>
            </w:pPr>
            <w:r w:rsidRPr="008734A6">
              <w:rPr>
                <w:noProof/>
                <w:sz w:val="16"/>
                <w:szCs w:val="16"/>
              </w:rPr>
              <w:t>e.g</w:t>
            </w:r>
            <w:r>
              <w:rPr>
                <w:sz w:val="16"/>
                <w:szCs w:val="16"/>
              </w:rPr>
              <w:t xml:space="preserve"> Up-&amp;-Go</w:t>
            </w:r>
          </w:p>
        </w:tc>
        <w:tc>
          <w:tcPr>
            <w:tcW w:w="1286" w:type="dxa"/>
          </w:tcPr>
          <w:p w14:paraId="776A0A83" w14:textId="77777777" w:rsidR="009C5E64" w:rsidRPr="00556808" w:rsidRDefault="009C5E64" w:rsidP="00A37680">
            <w:pPr>
              <w:rPr>
                <w:sz w:val="16"/>
                <w:szCs w:val="16"/>
              </w:rPr>
            </w:pPr>
            <w:r>
              <w:rPr>
                <w:sz w:val="16"/>
                <w:szCs w:val="16"/>
              </w:rPr>
              <w:t>250 ml</w:t>
            </w:r>
          </w:p>
        </w:tc>
        <w:tc>
          <w:tcPr>
            <w:tcW w:w="1295" w:type="dxa"/>
          </w:tcPr>
          <w:p w14:paraId="3A222A3E" w14:textId="77777777" w:rsidR="009C5E64" w:rsidRPr="00556808" w:rsidRDefault="009C5E64" w:rsidP="00A37680">
            <w:pPr>
              <w:rPr>
                <w:sz w:val="16"/>
                <w:szCs w:val="16"/>
              </w:rPr>
            </w:pPr>
            <w:r w:rsidRPr="008734A6">
              <w:rPr>
                <w:noProof/>
                <w:sz w:val="16"/>
                <w:szCs w:val="16"/>
              </w:rPr>
              <w:t>7am</w:t>
            </w:r>
          </w:p>
        </w:tc>
        <w:tc>
          <w:tcPr>
            <w:tcW w:w="2804" w:type="dxa"/>
          </w:tcPr>
          <w:p w14:paraId="4BBB60AB" w14:textId="77777777" w:rsidR="009C5E64" w:rsidRPr="00556808" w:rsidRDefault="009C5E64" w:rsidP="00A37680">
            <w:pPr>
              <w:rPr>
                <w:sz w:val="16"/>
                <w:szCs w:val="16"/>
              </w:rPr>
            </w:pPr>
            <w:r>
              <w:rPr>
                <w:sz w:val="16"/>
                <w:szCs w:val="16"/>
              </w:rPr>
              <w:t>Bloating</w:t>
            </w:r>
          </w:p>
        </w:tc>
        <w:tc>
          <w:tcPr>
            <w:tcW w:w="2126" w:type="dxa"/>
          </w:tcPr>
          <w:p w14:paraId="6E785949" w14:textId="77777777" w:rsidR="009C5E64" w:rsidRPr="00556808" w:rsidRDefault="009C5E64" w:rsidP="00A37680">
            <w:pPr>
              <w:rPr>
                <w:sz w:val="16"/>
                <w:szCs w:val="16"/>
              </w:rPr>
            </w:pPr>
            <w:r>
              <w:rPr>
                <w:sz w:val="16"/>
                <w:szCs w:val="16"/>
              </w:rPr>
              <w:t>Alone</w:t>
            </w:r>
          </w:p>
        </w:tc>
        <w:tc>
          <w:tcPr>
            <w:tcW w:w="2551" w:type="dxa"/>
          </w:tcPr>
          <w:p w14:paraId="1A062535" w14:textId="77777777" w:rsidR="009C5E64" w:rsidRPr="00556808" w:rsidRDefault="009C5E64" w:rsidP="00A37680">
            <w:pPr>
              <w:rPr>
                <w:sz w:val="16"/>
                <w:szCs w:val="16"/>
              </w:rPr>
            </w:pPr>
            <w:r>
              <w:rPr>
                <w:sz w:val="16"/>
                <w:szCs w:val="16"/>
              </w:rPr>
              <w:t>Driving</w:t>
            </w:r>
          </w:p>
        </w:tc>
        <w:tc>
          <w:tcPr>
            <w:tcW w:w="2195" w:type="dxa"/>
          </w:tcPr>
          <w:p w14:paraId="78CE1414" w14:textId="77777777" w:rsidR="009C5E64" w:rsidRPr="00556808" w:rsidRDefault="009C5E64" w:rsidP="00A37680">
            <w:pPr>
              <w:rPr>
                <w:sz w:val="16"/>
                <w:szCs w:val="16"/>
              </w:rPr>
            </w:pPr>
            <w:r>
              <w:rPr>
                <w:sz w:val="16"/>
                <w:szCs w:val="16"/>
              </w:rPr>
              <w:t>Stressed</w:t>
            </w:r>
          </w:p>
        </w:tc>
      </w:tr>
      <w:tr w:rsidR="009C5E64" w:rsidRPr="00556808" w14:paraId="510B6686" w14:textId="77777777" w:rsidTr="00A37680">
        <w:tc>
          <w:tcPr>
            <w:tcW w:w="1989" w:type="dxa"/>
          </w:tcPr>
          <w:p w14:paraId="3926921B" w14:textId="77777777" w:rsidR="009C5E64" w:rsidRPr="00556808" w:rsidRDefault="009C5E64" w:rsidP="00A37680">
            <w:pPr>
              <w:rPr>
                <w:sz w:val="16"/>
                <w:szCs w:val="16"/>
              </w:rPr>
            </w:pPr>
          </w:p>
        </w:tc>
        <w:tc>
          <w:tcPr>
            <w:tcW w:w="1286" w:type="dxa"/>
          </w:tcPr>
          <w:p w14:paraId="17BFDBCB" w14:textId="77777777" w:rsidR="009C5E64" w:rsidRPr="00556808" w:rsidRDefault="009C5E64" w:rsidP="00A37680">
            <w:pPr>
              <w:rPr>
                <w:sz w:val="16"/>
                <w:szCs w:val="16"/>
              </w:rPr>
            </w:pPr>
          </w:p>
        </w:tc>
        <w:tc>
          <w:tcPr>
            <w:tcW w:w="1295" w:type="dxa"/>
          </w:tcPr>
          <w:p w14:paraId="365FC740" w14:textId="77777777" w:rsidR="009C5E64" w:rsidRPr="00556808" w:rsidRDefault="009C5E64" w:rsidP="00A37680">
            <w:pPr>
              <w:rPr>
                <w:sz w:val="16"/>
                <w:szCs w:val="16"/>
              </w:rPr>
            </w:pPr>
          </w:p>
        </w:tc>
        <w:tc>
          <w:tcPr>
            <w:tcW w:w="2804" w:type="dxa"/>
          </w:tcPr>
          <w:p w14:paraId="136BA730" w14:textId="77777777" w:rsidR="009C5E64" w:rsidRPr="00556808" w:rsidRDefault="009C5E64" w:rsidP="00A37680">
            <w:pPr>
              <w:rPr>
                <w:sz w:val="16"/>
                <w:szCs w:val="16"/>
              </w:rPr>
            </w:pPr>
          </w:p>
        </w:tc>
        <w:tc>
          <w:tcPr>
            <w:tcW w:w="2126" w:type="dxa"/>
          </w:tcPr>
          <w:p w14:paraId="23F9941C" w14:textId="77777777" w:rsidR="009C5E64" w:rsidRPr="00556808" w:rsidRDefault="009C5E64" w:rsidP="00A37680">
            <w:pPr>
              <w:rPr>
                <w:sz w:val="16"/>
                <w:szCs w:val="16"/>
              </w:rPr>
            </w:pPr>
          </w:p>
        </w:tc>
        <w:tc>
          <w:tcPr>
            <w:tcW w:w="2551" w:type="dxa"/>
          </w:tcPr>
          <w:p w14:paraId="38B3CE70" w14:textId="77777777" w:rsidR="009C5E64" w:rsidRPr="00556808" w:rsidRDefault="009C5E64" w:rsidP="00A37680">
            <w:pPr>
              <w:rPr>
                <w:sz w:val="16"/>
                <w:szCs w:val="16"/>
              </w:rPr>
            </w:pPr>
          </w:p>
        </w:tc>
        <w:tc>
          <w:tcPr>
            <w:tcW w:w="2195" w:type="dxa"/>
          </w:tcPr>
          <w:p w14:paraId="6503777A" w14:textId="77777777" w:rsidR="009C5E64" w:rsidRPr="00556808" w:rsidRDefault="009C5E64" w:rsidP="00A37680">
            <w:pPr>
              <w:rPr>
                <w:sz w:val="16"/>
                <w:szCs w:val="16"/>
              </w:rPr>
            </w:pPr>
          </w:p>
        </w:tc>
      </w:tr>
      <w:tr w:rsidR="009C5E64" w:rsidRPr="00556808" w14:paraId="30EC5631" w14:textId="77777777" w:rsidTr="00A37680">
        <w:tc>
          <w:tcPr>
            <w:tcW w:w="1989" w:type="dxa"/>
          </w:tcPr>
          <w:p w14:paraId="3D690F67" w14:textId="77777777" w:rsidR="009C5E64" w:rsidRPr="00556808" w:rsidRDefault="009C5E64" w:rsidP="00A37680">
            <w:pPr>
              <w:rPr>
                <w:sz w:val="16"/>
                <w:szCs w:val="16"/>
              </w:rPr>
            </w:pPr>
          </w:p>
        </w:tc>
        <w:tc>
          <w:tcPr>
            <w:tcW w:w="1286" w:type="dxa"/>
          </w:tcPr>
          <w:p w14:paraId="0280AB67" w14:textId="77777777" w:rsidR="009C5E64" w:rsidRPr="00556808" w:rsidRDefault="009C5E64" w:rsidP="00A37680">
            <w:pPr>
              <w:rPr>
                <w:sz w:val="16"/>
                <w:szCs w:val="16"/>
              </w:rPr>
            </w:pPr>
          </w:p>
        </w:tc>
        <w:tc>
          <w:tcPr>
            <w:tcW w:w="1295" w:type="dxa"/>
          </w:tcPr>
          <w:p w14:paraId="1D3C3EC0" w14:textId="77777777" w:rsidR="009C5E64" w:rsidRPr="00556808" w:rsidRDefault="009C5E64" w:rsidP="00A37680">
            <w:pPr>
              <w:rPr>
                <w:sz w:val="16"/>
                <w:szCs w:val="16"/>
              </w:rPr>
            </w:pPr>
          </w:p>
        </w:tc>
        <w:tc>
          <w:tcPr>
            <w:tcW w:w="2804" w:type="dxa"/>
          </w:tcPr>
          <w:p w14:paraId="2B40054D" w14:textId="77777777" w:rsidR="009C5E64" w:rsidRPr="00556808" w:rsidRDefault="009C5E64" w:rsidP="00A37680">
            <w:pPr>
              <w:rPr>
                <w:sz w:val="16"/>
                <w:szCs w:val="16"/>
              </w:rPr>
            </w:pPr>
          </w:p>
        </w:tc>
        <w:tc>
          <w:tcPr>
            <w:tcW w:w="2126" w:type="dxa"/>
          </w:tcPr>
          <w:p w14:paraId="52181245" w14:textId="77777777" w:rsidR="009C5E64" w:rsidRPr="00556808" w:rsidRDefault="009C5E64" w:rsidP="00A37680">
            <w:pPr>
              <w:rPr>
                <w:sz w:val="16"/>
                <w:szCs w:val="16"/>
              </w:rPr>
            </w:pPr>
          </w:p>
        </w:tc>
        <w:tc>
          <w:tcPr>
            <w:tcW w:w="2551" w:type="dxa"/>
          </w:tcPr>
          <w:p w14:paraId="0081BCDC" w14:textId="77777777" w:rsidR="009C5E64" w:rsidRPr="00556808" w:rsidRDefault="009C5E64" w:rsidP="00A37680">
            <w:pPr>
              <w:rPr>
                <w:sz w:val="16"/>
                <w:szCs w:val="16"/>
              </w:rPr>
            </w:pPr>
          </w:p>
        </w:tc>
        <w:tc>
          <w:tcPr>
            <w:tcW w:w="2195" w:type="dxa"/>
          </w:tcPr>
          <w:p w14:paraId="0C36E498" w14:textId="77777777" w:rsidR="009C5E64" w:rsidRPr="00556808" w:rsidRDefault="009C5E64" w:rsidP="00A37680">
            <w:pPr>
              <w:rPr>
                <w:sz w:val="16"/>
                <w:szCs w:val="16"/>
              </w:rPr>
            </w:pPr>
          </w:p>
        </w:tc>
      </w:tr>
      <w:tr w:rsidR="009C5E64" w:rsidRPr="00556808" w14:paraId="385AA194" w14:textId="77777777" w:rsidTr="00A37680">
        <w:tc>
          <w:tcPr>
            <w:tcW w:w="1989" w:type="dxa"/>
          </w:tcPr>
          <w:p w14:paraId="75B352E7" w14:textId="77777777" w:rsidR="009C5E64" w:rsidRPr="00556808" w:rsidRDefault="009C5E64" w:rsidP="00A37680">
            <w:pPr>
              <w:rPr>
                <w:sz w:val="16"/>
                <w:szCs w:val="16"/>
              </w:rPr>
            </w:pPr>
          </w:p>
        </w:tc>
        <w:tc>
          <w:tcPr>
            <w:tcW w:w="1286" w:type="dxa"/>
          </w:tcPr>
          <w:p w14:paraId="7B8059D8" w14:textId="77777777" w:rsidR="009C5E64" w:rsidRPr="00556808" w:rsidRDefault="009C5E64" w:rsidP="00A37680">
            <w:pPr>
              <w:rPr>
                <w:sz w:val="16"/>
                <w:szCs w:val="16"/>
              </w:rPr>
            </w:pPr>
          </w:p>
        </w:tc>
        <w:tc>
          <w:tcPr>
            <w:tcW w:w="1295" w:type="dxa"/>
          </w:tcPr>
          <w:p w14:paraId="0603A7B0" w14:textId="77777777" w:rsidR="009C5E64" w:rsidRPr="00556808" w:rsidRDefault="009C5E64" w:rsidP="00A37680">
            <w:pPr>
              <w:rPr>
                <w:sz w:val="16"/>
                <w:szCs w:val="16"/>
              </w:rPr>
            </w:pPr>
          </w:p>
        </w:tc>
        <w:tc>
          <w:tcPr>
            <w:tcW w:w="2804" w:type="dxa"/>
          </w:tcPr>
          <w:p w14:paraId="5544B3EC" w14:textId="77777777" w:rsidR="009C5E64" w:rsidRPr="00556808" w:rsidRDefault="009C5E64" w:rsidP="00A37680">
            <w:pPr>
              <w:rPr>
                <w:sz w:val="16"/>
                <w:szCs w:val="16"/>
              </w:rPr>
            </w:pPr>
          </w:p>
        </w:tc>
        <w:tc>
          <w:tcPr>
            <w:tcW w:w="2126" w:type="dxa"/>
          </w:tcPr>
          <w:p w14:paraId="47B74C49" w14:textId="77777777" w:rsidR="009C5E64" w:rsidRPr="00556808" w:rsidRDefault="009C5E64" w:rsidP="00A37680">
            <w:pPr>
              <w:rPr>
                <w:sz w:val="16"/>
                <w:szCs w:val="16"/>
              </w:rPr>
            </w:pPr>
          </w:p>
        </w:tc>
        <w:tc>
          <w:tcPr>
            <w:tcW w:w="2551" w:type="dxa"/>
          </w:tcPr>
          <w:p w14:paraId="5DF66768" w14:textId="77777777" w:rsidR="009C5E64" w:rsidRPr="00556808" w:rsidRDefault="009C5E64" w:rsidP="00A37680">
            <w:pPr>
              <w:rPr>
                <w:sz w:val="16"/>
                <w:szCs w:val="16"/>
              </w:rPr>
            </w:pPr>
          </w:p>
        </w:tc>
        <w:tc>
          <w:tcPr>
            <w:tcW w:w="2195" w:type="dxa"/>
          </w:tcPr>
          <w:p w14:paraId="50E9E748" w14:textId="77777777" w:rsidR="009C5E64" w:rsidRPr="00556808" w:rsidRDefault="009C5E64" w:rsidP="00A37680">
            <w:pPr>
              <w:rPr>
                <w:sz w:val="16"/>
                <w:szCs w:val="16"/>
              </w:rPr>
            </w:pPr>
          </w:p>
        </w:tc>
      </w:tr>
      <w:tr w:rsidR="009C5E64" w:rsidRPr="00556808" w14:paraId="794B78A7" w14:textId="77777777" w:rsidTr="00A37680">
        <w:tc>
          <w:tcPr>
            <w:tcW w:w="1989" w:type="dxa"/>
          </w:tcPr>
          <w:p w14:paraId="07F57E3D" w14:textId="77777777" w:rsidR="009C5E64" w:rsidRPr="00556808" w:rsidRDefault="009C5E64" w:rsidP="00A37680">
            <w:pPr>
              <w:rPr>
                <w:sz w:val="16"/>
                <w:szCs w:val="16"/>
              </w:rPr>
            </w:pPr>
          </w:p>
        </w:tc>
        <w:tc>
          <w:tcPr>
            <w:tcW w:w="1286" w:type="dxa"/>
          </w:tcPr>
          <w:p w14:paraId="6FF8AAF8" w14:textId="77777777" w:rsidR="009C5E64" w:rsidRPr="00556808" w:rsidRDefault="009C5E64" w:rsidP="00A37680">
            <w:pPr>
              <w:rPr>
                <w:sz w:val="16"/>
                <w:szCs w:val="16"/>
              </w:rPr>
            </w:pPr>
          </w:p>
        </w:tc>
        <w:tc>
          <w:tcPr>
            <w:tcW w:w="1295" w:type="dxa"/>
          </w:tcPr>
          <w:p w14:paraId="31C3F0DE" w14:textId="77777777" w:rsidR="009C5E64" w:rsidRPr="00556808" w:rsidRDefault="009C5E64" w:rsidP="00A37680">
            <w:pPr>
              <w:rPr>
                <w:sz w:val="16"/>
                <w:szCs w:val="16"/>
              </w:rPr>
            </w:pPr>
          </w:p>
        </w:tc>
        <w:tc>
          <w:tcPr>
            <w:tcW w:w="2804" w:type="dxa"/>
          </w:tcPr>
          <w:p w14:paraId="44FC4964" w14:textId="77777777" w:rsidR="009C5E64" w:rsidRPr="00556808" w:rsidRDefault="009C5E64" w:rsidP="00A37680">
            <w:pPr>
              <w:rPr>
                <w:sz w:val="16"/>
                <w:szCs w:val="16"/>
              </w:rPr>
            </w:pPr>
          </w:p>
        </w:tc>
        <w:tc>
          <w:tcPr>
            <w:tcW w:w="2126" w:type="dxa"/>
          </w:tcPr>
          <w:p w14:paraId="1D986BE1" w14:textId="77777777" w:rsidR="009C5E64" w:rsidRPr="00556808" w:rsidRDefault="009C5E64" w:rsidP="00A37680">
            <w:pPr>
              <w:rPr>
                <w:sz w:val="16"/>
                <w:szCs w:val="16"/>
              </w:rPr>
            </w:pPr>
          </w:p>
        </w:tc>
        <w:tc>
          <w:tcPr>
            <w:tcW w:w="2551" w:type="dxa"/>
          </w:tcPr>
          <w:p w14:paraId="7B6F5573" w14:textId="77777777" w:rsidR="009C5E64" w:rsidRPr="00556808" w:rsidRDefault="009C5E64" w:rsidP="00A37680">
            <w:pPr>
              <w:rPr>
                <w:sz w:val="16"/>
                <w:szCs w:val="16"/>
              </w:rPr>
            </w:pPr>
          </w:p>
        </w:tc>
        <w:tc>
          <w:tcPr>
            <w:tcW w:w="2195" w:type="dxa"/>
          </w:tcPr>
          <w:p w14:paraId="792E1E40" w14:textId="77777777" w:rsidR="009C5E64" w:rsidRPr="00556808" w:rsidRDefault="009C5E64" w:rsidP="00A37680">
            <w:pPr>
              <w:rPr>
                <w:sz w:val="16"/>
                <w:szCs w:val="16"/>
              </w:rPr>
            </w:pPr>
          </w:p>
        </w:tc>
      </w:tr>
      <w:tr w:rsidR="009C5E64" w:rsidRPr="00556808" w14:paraId="409D8465" w14:textId="77777777" w:rsidTr="00A37680">
        <w:tc>
          <w:tcPr>
            <w:tcW w:w="1989" w:type="dxa"/>
          </w:tcPr>
          <w:p w14:paraId="5F60A52A" w14:textId="77777777" w:rsidR="009C5E64" w:rsidRPr="00556808" w:rsidRDefault="009C5E64" w:rsidP="00A37680">
            <w:pPr>
              <w:rPr>
                <w:sz w:val="16"/>
                <w:szCs w:val="16"/>
              </w:rPr>
            </w:pPr>
          </w:p>
        </w:tc>
        <w:tc>
          <w:tcPr>
            <w:tcW w:w="1286" w:type="dxa"/>
          </w:tcPr>
          <w:p w14:paraId="19AD17E6" w14:textId="77777777" w:rsidR="009C5E64" w:rsidRPr="00556808" w:rsidRDefault="009C5E64" w:rsidP="00A37680">
            <w:pPr>
              <w:rPr>
                <w:sz w:val="16"/>
                <w:szCs w:val="16"/>
              </w:rPr>
            </w:pPr>
          </w:p>
        </w:tc>
        <w:tc>
          <w:tcPr>
            <w:tcW w:w="1295" w:type="dxa"/>
          </w:tcPr>
          <w:p w14:paraId="207A8BA7" w14:textId="77777777" w:rsidR="009C5E64" w:rsidRPr="00556808" w:rsidRDefault="009C5E64" w:rsidP="00A37680">
            <w:pPr>
              <w:rPr>
                <w:sz w:val="16"/>
                <w:szCs w:val="16"/>
              </w:rPr>
            </w:pPr>
          </w:p>
        </w:tc>
        <w:tc>
          <w:tcPr>
            <w:tcW w:w="2804" w:type="dxa"/>
          </w:tcPr>
          <w:p w14:paraId="184C48E2" w14:textId="77777777" w:rsidR="009C5E64" w:rsidRPr="00556808" w:rsidRDefault="009C5E64" w:rsidP="00A37680">
            <w:pPr>
              <w:rPr>
                <w:sz w:val="16"/>
                <w:szCs w:val="16"/>
              </w:rPr>
            </w:pPr>
          </w:p>
        </w:tc>
        <w:tc>
          <w:tcPr>
            <w:tcW w:w="2126" w:type="dxa"/>
          </w:tcPr>
          <w:p w14:paraId="4194B6F4" w14:textId="77777777" w:rsidR="009C5E64" w:rsidRPr="00556808" w:rsidRDefault="009C5E64" w:rsidP="00A37680">
            <w:pPr>
              <w:rPr>
                <w:sz w:val="16"/>
                <w:szCs w:val="16"/>
              </w:rPr>
            </w:pPr>
          </w:p>
        </w:tc>
        <w:tc>
          <w:tcPr>
            <w:tcW w:w="2551" w:type="dxa"/>
          </w:tcPr>
          <w:p w14:paraId="013B98F8" w14:textId="77777777" w:rsidR="009C5E64" w:rsidRPr="00556808" w:rsidRDefault="009C5E64" w:rsidP="00A37680">
            <w:pPr>
              <w:rPr>
                <w:sz w:val="16"/>
                <w:szCs w:val="16"/>
              </w:rPr>
            </w:pPr>
          </w:p>
        </w:tc>
        <w:tc>
          <w:tcPr>
            <w:tcW w:w="2195" w:type="dxa"/>
          </w:tcPr>
          <w:p w14:paraId="66680BE7" w14:textId="77777777" w:rsidR="009C5E64" w:rsidRPr="00556808" w:rsidRDefault="009C5E64" w:rsidP="00A37680">
            <w:pPr>
              <w:rPr>
                <w:sz w:val="16"/>
                <w:szCs w:val="16"/>
              </w:rPr>
            </w:pPr>
          </w:p>
        </w:tc>
      </w:tr>
      <w:tr w:rsidR="009C5E64" w:rsidRPr="00556808" w14:paraId="6321DCF2" w14:textId="77777777" w:rsidTr="00A37680">
        <w:tc>
          <w:tcPr>
            <w:tcW w:w="1989" w:type="dxa"/>
          </w:tcPr>
          <w:p w14:paraId="75ECF612" w14:textId="77777777" w:rsidR="009C5E64" w:rsidRPr="00556808" w:rsidRDefault="009C5E64" w:rsidP="00A37680">
            <w:pPr>
              <w:rPr>
                <w:sz w:val="16"/>
                <w:szCs w:val="16"/>
              </w:rPr>
            </w:pPr>
          </w:p>
        </w:tc>
        <w:tc>
          <w:tcPr>
            <w:tcW w:w="1286" w:type="dxa"/>
          </w:tcPr>
          <w:p w14:paraId="1EA91983" w14:textId="77777777" w:rsidR="009C5E64" w:rsidRPr="00556808" w:rsidRDefault="009C5E64" w:rsidP="00A37680">
            <w:pPr>
              <w:rPr>
                <w:sz w:val="16"/>
                <w:szCs w:val="16"/>
              </w:rPr>
            </w:pPr>
          </w:p>
        </w:tc>
        <w:tc>
          <w:tcPr>
            <w:tcW w:w="1295" w:type="dxa"/>
          </w:tcPr>
          <w:p w14:paraId="58446B90" w14:textId="77777777" w:rsidR="009C5E64" w:rsidRPr="00556808" w:rsidRDefault="009C5E64" w:rsidP="00A37680">
            <w:pPr>
              <w:rPr>
                <w:sz w:val="16"/>
                <w:szCs w:val="16"/>
              </w:rPr>
            </w:pPr>
          </w:p>
        </w:tc>
        <w:tc>
          <w:tcPr>
            <w:tcW w:w="2804" w:type="dxa"/>
          </w:tcPr>
          <w:p w14:paraId="53DF5D43" w14:textId="77777777" w:rsidR="009C5E64" w:rsidRPr="00556808" w:rsidRDefault="009C5E64" w:rsidP="00A37680">
            <w:pPr>
              <w:rPr>
                <w:sz w:val="16"/>
                <w:szCs w:val="16"/>
              </w:rPr>
            </w:pPr>
          </w:p>
        </w:tc>
        <w:tc>
          <w:tcPr>
            <w:tcW w:w="2126" w:type="dxa"/>
          </w:tcPr>
          <w:p w14:paraId="3B09A709" w14:textId="77777777" w:rsidR="009C5E64" w:rsidRPr="00556808" w:rsidRDefault="009C5E64" w:rsidP="00A37680">
            <w:pPr>
              <w:rPr>
                <w:sz w:val="16"/>
                <w:szCs w:val="16"/>
              </w:rPr>
            </w:pPr>
          </w:p>
        </w:tc>
        <w:tc>
          <w:tcPr>
            <w:tcW w:w="2551" w:type="dxa"/>
          </w:tcPr>
          <w:p w14:paraId="7C59D9FC" w14:textId="77777777" w:rsidR="009C5E64" w:rsidRPr="00556808" w:rsidRDefault="009C5E64" w:rsidP="00A37680">
            <w:pPr>
              <w:rPr>
                <w:sz w:val="16"/>
                <w:szCs w:val="16"/>
              </w:rPr>
            </w:pPr>
          </w:p>
        </w:tc>
        <w:tc>
          <w:tcPr>
            <w:tcW w:w="2195" w:type="dxa"/>
          </w:tcPr>
          <w:p w14:paraId="1E0C90F6" w14:textId="77777777" w:rsidR="009C5E64" w:rsidRPr="00556808" w:rsidRDefault="009C5E64" w:rsidP="00A37680">
            <w:pPr>
              <w:rPr>
                <w:sz w:val="16"/>
                <w:szCs w:val="16"/>
              </w:rPr>
            </w:pPr>
          </w:p>
        </w:tc>
      </w:tr>
      <w:tr w:rsidR="009C5E64" w:rsidRPr="00556808" w14:paraId="3C4B9EA7" w14:textId="77777777" w:rsidTr="00A37680">
        <w:tc>
          <w:tcPr>
            <w:tcW w:w="1989" w:type="dxa"/>
          </w:tcPr>
          <w:p w14:paraId="252616DE" w14:textId="77777777" w:rsidR="009C5E64" w:rsidRPr="00556808" w:rsidRDefault="009C5E64" w:rsidP="00A37680">
            <w:pPr>
              <w:rPr>
                <w:sz w:val="16"/>
                <w:szCs w:val="16"/>
              </w:rPr>
            </w:pPr>
          </w:p>
        </w:tc>
        <w:tc>
          <w:tcPr>
            <w:tcW w:w="1286" w:type="dxa"/>
          </w:tcPr>
          <w:p w14:paraId="41480C27" w14:textId="77777777" w:rsidR="009C5E64" w:rsidRPr="00556808" w:rsidRDefault="009C5E64" w:rsidP="00A37680">
            <w:pPr>
              <w:rPr>
                <w:sz w:val="16"/>
                <w:szCs w:val="16"/>
              </w:rPr>
            </w:pPr>
          </w:p>
        </w:tc>
        <w:tc>
          <w:tcPr>
            <w:tcW w:w="1295" w:type="dxa"/>
          </w:tcPr>
          <w:p w14:paraId="04071547" w14:textId="77777777" w:rsidR="009C5E64" w:rsidRPr="00556808" w:rsidRDefault="009C5E64" w:rsidP="00A37680">
            <w:pPr>
              <w:rPr>
                <w:sz w:val="16"/>
                <w:szCs w:val="16"/>
              </w:rPr>
            </w:pPr>
          </w:p>
        </w:tc>
        <w:tc>
          <w:tcPr>
            <w:tcW w:w="2804" w:type="dxa"/>
          </w:tcPr>
          <w:p w14:paraId="1EC807DB" w14:textId="77777777" w:rsidR="009C5E64" w:rsidRPr="00556808" w:rsidRDefault="009C5E64" w:rsidP="00A37680">
            <w:pPr>
              <w:rPr>
                <w:sz w:val="16"/>
                <w:szCs w:val="16"/>
              </w:rPr>
            </w:pPr>
          </w:p>
        </w:tc>
        <w:tc>
          <w:tcPr>
            <w:tcW w:w="2126" w:type="dxa"/>
          </w:tcPr>
          <w:p w14:paraId="7AE225D6" w14:textId="77777777" w:rsidR="009C5E64" w:rsidRPr="00556808" w:rsidRDefault="009C5E64" w:rsidP="00A37680">
            <w:pPr>
              <w:rPr>
                <w:sz w:val="16"/>
                <w:szCs w:val="16"/>
              </w:rPr>
            </w:pPr>
          </w:p>
        </w:tc>
        <w:tc>
          <w:tcPr>
            <w:tcW w:w="2551" w:type="dxa"/>
          </w:tcPr>
          <w:p w14:paraId="50D2754F" w14:textId="77777777" w:rsidR="009C5E64" w:rsidRPr="00556808" w:rsidRDefault="009C5E64" w:rsidP="00A37680">
            <w:pPr>
              <w:rPr>
                <w:sz w:val="16"/>
                <w:szCs w:val="16"/>
              </w:rPr>
            </w:pPr>
          </w:p>
        </w:tc>
        <w:tc>
          <w:tcPr>
            <w:tcW w:w="2195" w:type="dxa"/>
          </w:tcPr>
          <w:p w14:paraId="34EB2733" w14:textId="77777777" w:rsidR="009C5E64" w:rsidRPr="00556808" w:rsidRDefault="009C5E64" w:rsidP="00A37680">
            <w:pPr>
              <w:rPr>
                <w:sz w:val="16"/>
                <w:szCs w:val="16"/>
              </w:rPr>
            </w:pPr>
          </w:p>
        </w:tc>
      </w:tr>
      <w:tr w:rsidR="009C5E64" w:rsidRPr="00556808" w14:paraId="58513B73" w14:textId="77777777" w:rsidTr="00A37680">
        <w:tc>
          <w:tcPr>
            <w:tcW w:w="1989" w:type="dxa"/>
          </w:tcPr>
          <w:p w14:paraId="3C123F50" w14:textId="77777777" w:rsidR="009C5E64" w:rsidRPr="00556808" w:rsidRDefault="009C5E64" w:rsidP="00A37680">
            <w:pPr>
              <w:rPr>
                <w:sz w:val="16"/>
                <w:szCs w:val="16"/>
              </w:rPr>
            </w:pPr>
          </w:p>
        </w:tc>
        <w:tc>
          <w:tcPr>
            <w:tcW w:w="1286" w:type="dxa"/>
          </w:tcPr>
          <w:p w14:paraId="2313C751" w14:textId="77777777" w:rsidR="009C5E64" w:rsidRPr="00556808" w:rsidRDefault="009C5E64" w:rsidP="00A37680">
            <w:pPr>
              <w:rPr>
                <w:sz w:val="16"/>
                <w:szCs w:val="16"/>
              </w:rPr>
            </w:pPr>
          </w:p>
        </w:tc>
        <w:tc>
          <w:tcPr>
            <w:tcW w:w="1295" w:type="dxa"/>
          </w:tcPr>
          <w:p w14:paraId="48D22D71" w14:textId="77777777" w:rsidR="009C5E64" w:rsidRPr="00556808" w:rsidRDefault="009C5E64" w:rsidP="00A37680">
            <w:pPr>
              <w:rPr>
                <w:sz w:val="16"/>
                <w:szCs w:val="16"/>
              </w:rPr>
            </w:pPr>
          </w:p>
        </w:tc>
        <w:tc>
          <w:tcPr>
            <w:tcW w:w="2804" w:type="dxa"/>
          </w:tcPr>
          <w:p w14:paraId="422618AC" w14:textId="77777777" w:rsidR="009C5E64" w:rsidRPr="00556808" w:rsidRDefault="009C5E64" w:rsidP="00A37680">
            <w:pPr>
              <w:rPr>
                <w:sz w:val="16"/>
                <w:szCs w:val="16"/>
              </w:rPr>
            </w:pPr>
          </w:p>
        </w:tc>
        <w:tc>
          <w:tcPr>
            <w:tcW w:w="2126" w:type="dxa"/>
          </w:tcPr>
          <w:p w14:paraId="4A8D6968" w14:textId="77777777" w:rsidR="009C5E64" w:rsidRPr="00556808" w:rsidRDefault="009C5E64" w:rsidP="00A37680">
            <w:pPr>
              <w:rPr>
                <w:sz w:val="16"/>
                <w:szCs w:val="16"/>
              </w:rPr>
            </w:pPr>
          </w:p>
        </w:tc>
        <w:tc>
          <w:tcPr>
            <w:tcW w:w="2551" w:type="dxa"/>
          </w:tcPr>
          <w:p w14:paraId="2E119C57" w14:textId="77777777" w:rsidR="009C5E64" w:rsidRPr="00556808" w:rsidRDefault="009C5E64" w:rsidP="00A37680">
            <w:pPr>
              <w:rPr>
                <w:sz w:val="16"/>
                <w:szCs w:val="16"/>
              </w:rPr>
            </w:pPr>
          </w:p>
        </w:tc>
        <w:tc>
          <w:tcPr>
            <w:tcW w:w="2195" w:type="dxa"/>
          </w:tcPr>
          <w:p w14:paraId="74A77C1C" w14:textId="77777777" w:rsidR="009C5E64" w:rsidRPr="00556808" w:rsidRDefault="009C5E64" w:rsidP="00A37680">
            <w:pPr>
              <w:rPr>
                <w:sz w:val="16"/>
                <w:szCs w:val="16"/>
              </w:rPr>
            </w:pPr>
          </w:p>
        </w:tc>
      </w:tr>
      <w:tr w:rsidR="009C5E64" w:rsidRPr="00556808" w14:paraId="1EFCFCC3" w14:textId="77777777" w:rsidTr="00A37680">
        <w:tc>
          <w:tcPr>
            <w:tcW w:w="1989" w:type="dxa"/>
          </w:tcPr>
          <w:p w14:paraId="3F629F97" w14:textId="77777777" w:rsidR="009C5E64" w:rsidRPr="00556808" w:rsidRDefault="009C5E64" w:rsidP="00A37680">
            <w:pPr>
              <w:rPr>
                <w:sz w:val="16"/>
                <w:szCs w:val="16"/>
              </w:rPr>
            </w:pPr>
          </w:p>
        </w:tc>
        <w:tc>
          <w:tcPr>
            <w:tcW w:w="1286" w:type="dxa"/>
          </w:tcPr>
          <w:p w14:paraId="45914483" w14:textId="77777777" w:rsidR="009C5E64" w:rsidRPr="00556808" w:rsidRDefault="009C5E64" w:rsidP="00A37680">
            <w:pPr>
              <w:rPr>
                <w:sz w:val="16"/>
                <w:szCs w:val="16"/>
              </w:rPr>
            </w:pPr>
          </w:p>
        </w:tc>
        <w:tc>
          <w:tcPr>
            <w:tcW w:w="1295" w:type="dxa"/>
          </w:tcPr>
          <w:p w14:paraId="70FE3B91" w14:textId="77777777" w:rsidR="009C5E64" w:rsidRPr="00556808" w:rsidRDefault="009C5E64" w:rsidP="00A37680">
            <w:pPr>
              <w:rPr>
                <w:sz w:val="16"/>
                <w:szCs w:val="16"/>
              </w:rPr>
            </w:pPr>
          </w:p>
        </w:tc>
        <w:tc>
          <w:tcPr>
            <w:tcW w:w="2804" w:type="dxa"/>
          </w:tcPr>
          <w:p w14:paraId="64400BAE" w14:textId="77777777" w:rsidR="009C5E64" w:rsidRPr="00556808" w:rsidRDefault="009C5E64" w:rsidP="00A37680">
            <w:pPr>
              <w:rPr>
                <w:sz w:val="16"/>
                <w:szCs w:val="16"/>
              </w:rPr>
            </w:pPr>
          </w:p>
        </w:tc>
        <w:tc>
          <w:tcPr>
            <w:tcW w:w="2126" w:type="dxa"/>
          </w:tcPr>
          <w:p w14:paraId="080D0288" w14:textId="77777777" w:rsidR="009C5E64" w:rsidRPr="00556808" w:rsidRDefault="009C5E64" w:rsidP="00A37680">
            <w:pPr>
              <w:rPr>
                <w:sz w:val="16"/>
                <w:szCs w:val="16"/>
              </w:rPr>
            </w:pPr>
          </w:p>
        </w:tc>
        <w:tc>
          <w:tcPr>
            <w:tcW w:w="2551" w:type="dxa"/>
          </w:tcPr>
          <w:p w14:paraId="7626D998" w14:textId="77777777" w:rsidR="009C5E64" w:rsidRPr="00556808" w:rsidRDefault="009C5E64" w:rsidP="00A37680">
            <w:pPr>
              <w:rPr>
                <w:sz w:val="16"/>
                <w:szCs w:val="16"/>
              </w:rPr>
            </w:pPr>
          </w:p>
        </w:tc>
        <w:tc>
          <w:tcPr>
            <w:tcW w:w="2195" w:type="dxa"/>
          </w:tcPr>
          <w:p w14:paraId="4B769348" w14:textId="77777777" w:rsidR="009C5E64" w:rsidRPr="00556808" w:rsidRDefault="009C5E64" w:rsidP="00A37680">
            <w:pPr>
              <w:rPr>
                <w:sz w:val="16"/>
                <w:szCs w:val="16"/>
              </w:rPr>
            </w:pPr>
          </w:p>
        </w:tc>
      </w:tr>
      <w:tr w:rsidR="009C5E64" w:rsidRPr="00556808" w14:paraId="0B2A4936" w14:textId="77777777" w:rsidTr="00A37680">
        <w:tc>
          <w:tcPr>
            <w:tcW w:w="1989" w:type="dxa"/>
          </w:tcPr>
          <w:p w14:paraId="6A7982E1" w14:textId="77777777" w:rsidR="009C5E64" w:rsidRPr="00556808" w:rsidRDefault="009C5E64" w:rsidP="00A37680">
            <w:pPr>
              <w:rPr>
                <w:sz w:val="16"/>
                <w:szCs w:val="16"/>
              </w:rPr>
            </w:pPr>
          </w:p>
        </w:tc>
        <w:tc>
          <w:tcPr>
            <w:tcW w:w="1286" w:type="dxa"/>
          </w:tcPr>
          <w:p w14:paraId="529EDADD" w14:textId="77777777" w:rsidR="009C5E64" w:rsidRPr="00556808" w:rsidRDefault="009C5E64" w:rsidP="00A37680">
            <w:pPr>
              <w:rPr>
                <w:sz w:val="16"/>
                <w:szCs w:val="16"/>
              </w:rPr>
            </w:pPr>
          </w:p>
        </w:tc>
        <w:tc>
          <w:tcPr>
            <w:tcW w:w="1295" w:type="dxa"/>
          </w:tcPr>
          <w:p w14:paraId="333F240E" w14:textId="77777777" w:rsidR="009C5E64" w:rsidRPr="00556808" w:rsidRDefault="009C5E64" w:rsidP="00A37680">
            <w:pPr>
              <w:rPr>
                <w:sz w:val="16"/>
                <w:szCs w:val="16"/>
              </w:rPr>
            </w:pPr>
          </w:p>
        </w:tc>
        <w:tc>
          <w:tcPr>
            <w:tcW w:w="2804" w:type="dxa"/>
          </w:tcPr>
          <w:p w14:paraId="185709C6" w14:textId="77777777" w:rsidR="009C5E64" w:rsidRPr="00556808" w:rsidRDefault="009C5E64" w:rsidP="00A37680">
            <w:pPr>
              <w:rPr>
                <w:sz w:val="16"/>
                <w:szCs w:val="16"/>
              </w:rPr>
            </w:pPr>
          </w:p>
        </w:tc>
        <w:tc>
          <w:tcPr>
            <w:tcW w:w="2126" w:type="dxa"/>
          </w:tcPr>
          <w:p w14:paraId="5E1EBEDB" w14:textId="77777777" w:rsidR="009C5E64" w:rsidRPr="00556808" w:rsidRDefault="009C5E64" w:rsidP="00A37680">
            <w:pPr>
              <w:rPr>
                <w:sz w:val="16"/>
                <w:szCs w:val="16"/>
              </w:rPr>
            </w:pPr>
          </w:p>
        </w:tc>
        <w:tc>
          <w:tcPr>
            <w:tcW w:w="2551" w:type="dxa"/>
          </w:tcPr>
          <w:p w14:paraId="5C8CADCD" w14:textId="77777777" w:rsidR="009C5E64" w:rsidRPr="00556808" w:rsidRDefault="009C5E64" w:rsidP="00A37680">
            <w:pPr>
              <w:rPr>
                <w:sz w:val="16"/>
                <w:szCs w:val="16"/>
              </w:rPr>
            </w:pPr>
          </w:p>
        </w:tc>
        <w:tc>
          <w:tcPr>
            <w:tcW w:w="2195" w:type="dxa"/>
          </w:tcPr>
          <w:p w14:paraId="1BF46DF0" w14:textId="77777777" w:rsidR="009C5E64" w:rsidRPr="00556808" w:rsidRDefault="009C5E64" w:rsidP="00A37680">
            <w:pPr>
              <w:rPr>
                <w:sz w:val="16"/>
                <w:szCs w:val="16"/>
              </w:rPr>
            </w:pPr>
          </w:p>
        </w:tc>
      </w:tr>
      <w:tr w:rsidR="009C5E64" w:rsidRPr="00556808" w14:paraId="12B249A8" w14:textId="77777777" w:rsidTr="00A37680">
        <w:tc>
          <w:tcPr>
            <w:tcW w:w="1989" w:type="dxa"/>
          </w:tcPr>
          <w:p w14:paraId="704758DB" w14:textId="77777777" w:rsidR="009C5E64" w:rsidRPr="00556808" w:rsidRDefault="009C5E64" w:rsidP="00A37680">
            <w:pPr>
              <w:rPr>
                <w:sz w:val="16"/>
                <w:szCs w:val="16"/>
              </w:rPr>
            </w:pPr>
          </w:p>
        </w:tc>
        <w:tc>
          <w:tcPr>
            <w:tcW w:w="1286" w:type="dxa"/>
          </w:tcPr>
          <w:p w14:paraId="7C28CB42" w14:textId="77777777" w:rsidR="009C5E64" w:rsidRPr="00556808" w:rsidRDefault="009C5E64" w:rsidP="00A37680">
            <w:pPr>
              <w:rPr>
                <w:sz w:val="16"/>
                <w:szCs w:val="16"/>
              </w:rPr>
            </w:pPr>
          </w:p>
        </w:tc>
        <w:tc>
          <w:tcPr>
            <w:tcW w:w="1295" w:type="dxa"/>
          </w:tcPr>
          <w:p w14:paraId="440A8D00" w14:textId="77777777" w:rsidR="009C5E64" w:rsidRPr="00556808" w:rsidRDefault="009C5E64" w:rsidP="00A37680">
            <w:pPr>
              <w:rPr>
                <w:sz w:val="16"/>
                <w:szCs w:val="16"/>
              </w:rPr>
            </w:pPr>
          </w:p>
        </w:tc>
        <w:tc>
          <w:tcPr>
            <w:tcW w:w="2804" w:type="dxa"/>
          </w:tcPr>
          <w:p w14:paraId="63D013BC" w14:textId="77777777" w:rsidR="009C5E64" w:rsidRPr="00556808" w:rsidRDefault="009C5E64" w:rsidP="00A37680">
            <w:pPr>
              <w:rPr>
                <w:sz w:val="16"/>
                <w:szCs w:val="16"/>
              </w:rPr>
            </w:pPr>
          </w:p>
        </w:tc>
        <w:tc>
          <w:tcPr>
            <w:tcW w:w="2126" w:type="dxa"/>
          </w:tcPr>
          <w:p w14:paraId="4092123A" w14:textId="77777777" w:rsidR="009C5E64" w:rsidRPr="00556808" w:rsidRDefault="009C5E64" w:rsidP="00A37680">
            <w:pPr>
              <w:rPr>
                <w:sz w:val="16"/>
                <w:szCs w:val="16"/>
              </w:rPr>
            </w:pPr>
          </w:p>
        </w:tc>
        <w:tc>
          <w:tcPr>
            <w:tcW w:w="2551" w:type="dxa"/>
          </w:tcPr>
          <w:p w14:paraId="3ED2095F" w14:textId="77777777" w:rsidR="009C5E64" w:rsidRPr="00556808" w:rsidRDefault="009C5E64" w:rsidP="00A37680">
            <w:pPr>
              <w:rPr>
                <w:sz w:val="16"/>
                <w:szCs w:val="16"/>
              </w:rPr>
            </w:pPr>
          </w:p>
        </w:tc>
        <w:tc>
          <w:tcPr>
            <w:tcW w:w="2195" w:type="dxa"/>
          </w:tcPr>
          <w:p w14:paraId="1ABE543C" w14:textId="77777777" w:rsidR="009C5E64" w:rsidRPr="00556808" w:rsidRDefault="009C5E64" w:rsidP="00A37680">
            <w:pPr>
              <w:rPr>
                <w:sz w:val="16"/>
                <w:szCs w:val="16"/>
              </w:rPr>
            </w:pPr>
          </w:p>
        </w:tc>
      </w:tr>
      <w:tr w:rsidR="009C5E64" w:rsidRPr="00556808" w14:paraId="4BAB321C" w14:textId="77777777" w:rsidTr="00A37680">
        <w:tc>
          <w:tcPr>
            <w:tcW w:w="1989" w:type="dxa"/>
          </w:tcPr>
          <w:p w14:paraId="5CC06CEC" w14:textId="77777777" w:rsidR="009C5E64" w:rsidRPr="00556808" w:rsidRDefault="009C5E64" w:rsidP="00A37680">
            <w:pPr>
              <w:rPr>
                <w:sz w:val="16"/>
                <w:szCs w:val="16"/>
              </w:rPr>
            </w:pPr>
          </w:p>
        </w:tc>
        <w:tc>
          <w:tcPr>
            <w:tcW w:w="1286" w:type="dxa"/>
          </w:tcPr>
          <w:p w14:paraId="5D1F9118" w14:textId="77777777" w:rsidR="009C5E64" w:rsidRPr="00556808" w:rsidRDefault="009C5E64" w:rsidP="00A37680">
            <w:pPr>
              <w:rPr>
                <w:sz w:val="16"/>
                <w:szCs w:val="16"/>
              </w:rPr>
            </w:pPr>
          </w:p>
        </w:tc>
        <w:tc>
          <w:tcPr>
            <w:tcW w:w="1295" w:type="dxa"/>
          </w:tcPr>
          <w:p w14:paraId="1F0E2D1F" w14:textId="77777777" w:rsidR="009C5E64" w:rsidRPr="00556808" w:rsidRDefault="009C5E64" w:rsidP="00A37680">
            <w:pPr>
              <w:rPr>
                <w:sz w:val="16"/>
                <w:szCs w:val="16"/>
              </w:rPr>
            </w:pPr>
          </w:p>
        </w:tc>
        <w:tc>
          <w:tcPr>
            <w:tcW w:w="2804" w:type="dxa"/>
          </w:tcPr>
          <w:p w14:paraId="7DE5CB36" w14:textId="77777777" w:rsidR="009C5E64" w:rsidRPr="00556808" w:rsidRDefault="009C5E64" w:rsidP="00A37680">
            <w:pPr>
              <w:rPr>
                <w:sz w:val="16"/>
                <w:szCs w:val="16"/>
              </w:rPr>
            </w:pPr>
          </w:p>
        </w:tc>
        <w:tc>
          <w:tcPr>
            <w:tcW w:w="2126" w:type="dxa"/>
          </w:tcPr>
          <w:p w14:paraId="73B1C55C" w14:textId="77777777" w:rsidR="009C5E64" w:rsidRPr="00556808" w:rsidRDefault="009C5E64" w:rsidP="00A37680">
            <w:pPr>
              <w:rPr>
                <w:sz w:val="16"/>
                <w:szCs w:val="16"/>
              </w:rPr>
            </w:pPr>
          </w:p>
        </w:tc>
        <w:tc>
          <w:tcPr>
            <w:tcW w:w="2551" w:type="dxa"/>
          </w:tcPr>
          <w:p w14:paraId="05ED463F" w14:textId="77777777" w:rsidR="009C5E64" w:rsidRPr="00556808" w:rsidRDefault="009C5E64" w:rsidP="00A37680">
            <w:pPr>
              <w:rPr>
                <w:sz w:val="16"/>
                <w:szCs w:val="16"/>
              </w:rPr>
            </w:pPr>
          </w:p>
        </w:tc>
        <w:tc>
          <w:tcPr>
            <w:tcW w:w="2195" w:type="dxa"/>
          </w:tcPr>
          <w:p w14:paraId="7AACA10C" w14:textId="77777777" w:rsidR="009C5E64" w:rsidRPr="00556808" w:rsidRDefault="009C5E64" w:rsidP="00A37680">
            <w:pPr>
              <w:rPr>
                <w:sz w:val="16"/>
                <w:szCs w:val="16"/>
              </w:rPr>
            </w:pPr>
          </w:p>
        </w:tc>
      </w:tr>
    </w:tbl>
    <w:p w14:paraId="01AE339E" w14:textId="77777777" w:rsidR="009C5E64" w:rsidRDefault="009C5E64" w:rsidP="009C5E64">
      <w:r>
        <w:rPr>
          <w:noProof/>
          <w:lang w:val="en-AU" w:eastAsia="en-AU"/>
        </w:rPr>
        <w:drawing>
          <wp:inline distT="0" distB="0" distL="0" distR="0" wp14:anchorId="1100C069" wp14:editId="64E223C8">
            <wp:extent cx="4510088" cy="83343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8943" cy="833225"/>
                    </a:xfrm>
                    <a:prstGeom prst="rect">
                      <a:avLst/>
                    </a:prstGeom>
                    <a:noFill/>
                  </pic:spPr>
                </pic:pic>
              </a:graphicData>
            </a:graphic>
          </wp:inline>
        </w:drawing>
      </w:r>
    </w:p>
    <w:p w14:paraId="12FEE6E7" w14:textId="77777777" w:rsidR="00E528F7" w:rsidRDefault="00E528F7" w:rsidP="00E528F7"/>
    <w:p w14:paraId="57ECEFBB" w14:textId="77777777" w:rsidR="00E528F7" w:rsidRDefault="00E528F7" w:rsidP="00E528F7">
      <w:r>
        <w:rPr>
          <w:noProof/>
          <w:lang w:val="en-AU" w:eastAsia="en-AU"/>
        </w:rPr>
        <mc:AlternateContent>
          <mc:Choice Requires="wps">
            <w:drawing>
              <wp:anchor distT="0" distB="0" distL="114300" distR="114300" simplePos="0" relativeHeight="251671552" behindDoc="0" locked="0" layoutInCell="1" allowOverlap="1" wp14:anchorId="52838CDE" wp14:editId="1BBFF8FE">
                <wp:simplePos x="0" y="0"/>
                <wp:positionH relativeFrom="column">
                  <wp:posOffset>-4762</wp:posOffset>
                </wp:positionH>
                <wp:positionV relativeFrom="paragraph">
                  <wp:posOffset>-242887</wp:posOffset>
                </wp:positionV>
                <wp:extent cx="9090660" cy="376237"/>
                <wp:effectExtent l="57150" t="38100" r="53340" b="81280"/>
                <wp:wrapNone/>
                <wp:docPr id="11" name="Rounded Rectangle 11"/>
                <wp:cNvGraphicFramePr/>
                <a:graphic xmlns:a="http://schemas.openxmlformats.org/drawingml/2006/main">
                  <a:graphicData uri="http://schemas.microsoft.com/office/word/2010/wordprocessingShape">
                    <wps:wsp>
                      <wps:cNvSpPr/>
                      <wps:spPr>
                        <a:xfrm>
                          <a:off x="0" y="0"/>
                          <a:ext cx="9090660" cy="376237"/>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62F3373A" w14:textId="77777777" w:rsidR="00E528F7" w:rsidRPr="00556808" w:rsidRDefault="00E528F7" w:rsidP="00E528F7">
                            <w:pPr>
                              <w:jc w:val="center"/>
                              <w:rPr>
                                <w:color w:val="FFFF00"/>
                                <w:sz w:val="32"/>
                                <w:szCs w:val="32"/>
                                <w:lang w:val="en-AU"/>
                              </w:rPr>
                            </w:pPr>
                            <w:r w:rsidRPr="00556808">
                              <w:rPr>
                                <w:color w:val="FFFF00"/>
                                <w:sz w:val="32"/>
                                <w:szCs w:val="32"/>
                                <w:lang w:val="en-AU"/>
                              </w:rPr>
                              <w:t xml:space="preserve">3 </w:t>
                            </w:r>
                            <w:r>
                              <w:rPr>
                                <w:color w:val="FFFF00"/>
                                <w:sz w:val="32"/>
                                <w:szCs w:val="32"/>
                                <w:lang w:val="en-AU"/>
                              </w:rPr>
                              <w:t xml:space="preserve">to 7 </w:t>
                            </w:r>
                            <w:r w:rsidRPr="00556808">
                              <w:rPr>
                                <w:color w:val="FFFF00"/>
                                <w:sz w:val="32"/>
                                <w:szCs w:val="32"/>
                                <w:lang w:val="en-AU"/>
                              </w:rPr>
                              <w:t xml:space="preserve">Day Dietary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2838CDE" id="Rounded Rectangle 11" o:spid="_x0000_s1031" style="position:absolute;margin-left:-.35pt;margin-top:-19.1pt;width:715.8pt;height:29.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" fillcolor="#65a0d7 [3028]" stroked="f">
                <v:fill color2="#5898d4 [3172]" rotate="t" colors="0 #71a6db;.5 #559bdb;1 #438ac9" focus="100%" type="gradient">
                  <o:fill v:ext="view" type="gradientUnscaled"/>
                </v:fill>
                <v:shadow on="t" color="black" opacity="41287f" offset="0,1.5pt"/>
                <v:textbox>
                  <w:txbxContent>
                    <w:p w14:paraId="62F3373A" w14:textId="77777777" w:rsidR="00E528F7" w:rsidRPr="00556808" w:rsidRDefault="00E528F7" w:rsidP="00E528F7">
                      <w:pPr>
                        <w:jc w:val="center"/>
                        <w:rPr>
                          <w:color w:val="FFFF00"/>
                          <w:sz w:val="32"/>
                          <w:szCs w:val="32"/>
                          <w:lang w:val="en-AU"/>
                        </w:rPr>
                      </w:pPr>
                      <w:r w:rsidRPr="00556808">
                        <w:rPr>
                          <w:color w:val="FFFF00"/>
                          <w:sz w:val="32"/>
                          <w:szCs w:val="32"/>
                          <w:lang w:val="en-AU"/>
                        </w:rPr>
                        <w:t xml:space="preserve">3 </w:t>
                      </w:r>
                      <w:r>
                        <w:rPr>
                          <w:color w:val="FFFF00"/>
                          <w:sz w:val="32"/>
                          <w:szCs w:val="32"/>
                          <w:lang w:val="en-AU"/>
                        </w:rPr>
                        <w:t xml:space="preserve">to 7 </w:t>
                      </w:r>
                      <w:r w:rsidRPr="00556808">
                        <w:rPr>
                          <w:color w:val="FFFF00"/>
                          <w:sz w:val="32"/>
                          <w:szCs w:val="32"/>
                          <w:lang w:val="en-AU"/>
                        </w:rPr>
                        <w:t xml:space="preserve">Day Dietary Analysis </w:t>
                      </w:r>
                    </w:p>
                  </w:txbxContent>
                </v:textbox>
              </v:roundrect>
            </w:pict>
          </mc:Fallback>
        </mc:AlternateContent>
      </w:r>
    </w:p>
    <w:p w14:paraId="37B5B22D" w14:textId="77777777" w:rsidR="00E528F7" w:rsidRDefault="00E528F7" w:rsidP="00E528F7"/>
    <w:tbl>
      <w:tblPr>
        <w:tblStyle w:val="ProjectTable"/>
        <w:tblW w:w="0" w:type="auto"/>
        <w:tblLook w:val="04A0" w:firstRow="1" w:lastRow="0" w:firstColumn="1" w:lastColumn="0" w:noHBand="0" w:noVBand="1"/>
      </w:tblPr>
      <w:tblGrid>
        <w:gridCol w:w="1989"/>
        <w:gridCol w:w="1286"/>
        <w:gridCol w:w="1295"/>
        <w:gridCol w:w="2804"/>
        <w:gridCol w:w="2126"/>
        <w:gridCol w:w="2551"/>
        <w:gridCol w:w="2195"/>
      </w:tblGrid>
      <w:tr w:rsidR="00E528F7" w:rsidRPr="00556808" w14:paraId="24161491" w14:textId="77777777" w:rsidTr="00A056A6">
        <w:trPr>
          <w:cnfStyle w:val="100000000000" w:firstRow="1" w:lastRow="0" w:firstColumn="0" w:lastColumn="0" w:oddVBand="0" w:evenVBand="0" w:oddHBand="0" w:evenHBand="0" w:firstRowFirstColumn="0" w:firstRowLastColumn="0" w:lastRowFirstColumn="0" w:lastRowLastColumn="0"/>
        </w:trPr>
        <w:tc>
          <w:tcPr>
            <w:tcW w:w="1989" w:type="dxa"/>
          </w:tcPr>
          <w:p w14:paraId="508128A3" w14:textId="77777777" w:rsidR="00E528F7" w:rsidRPr="00556808" w:rsidRDefault="00E528F7" w:rsidP="00A056A6">
            <w:pPr>
              <w:rPr>
                <w:sz w:val="16"/>
                <w:szCs w:val="16"/>
              </w:rPr>
            </w:pPr>
            <w:r w:rsidRPr="00556808">
              <w:rPr>
                <w:sz w:val="16"/>
                <w:szCs w:val="16"/>
              </w:rPr>
              <w:t>Food/Brand</w:t>
            </w:r>
          </w:p>
        </w:tc>
        <w:tc>
          <w:tcPr>
            <w:tcW w:w="1286" w:type="dxa"/>
          </w:tcPr>
          <w:p w14:paraId="0600C937" w14:textId="77777777" w:rsidR="00E528F7" w:rsidRPr="00556808" w:rsidRDefault="00E528F7" w:rsidP="00A056A6">
            <w:pPr>
              <w:rPr>
                <w:sz w:val="16"/>
                <w:szCs w:val="16"/>
              </w:rPr>
            </w:pPr>
            <w:r w:rsidRPr="00556808">
              <w:rPr>
                <w:sz w:val="16"/>
                <w:szCs w:val="16"/>
              </w:rPr>
              <w:t>Amount</w:t>
            </w:r>
          </w:p>
        </w:tc>
        <w:tc>
          <w:tcPr>
            <w:tcW w:w="1295" w:type="dxa"/>
          </w:tcPr>
          <w:p w14:paraId="6733E7D8" w14:textId="77777777" w:rsidR="00E528F7" w:rsidRPr="00556808" w:rsidRDefault="00E528F7" w:rsidP="00A056A6">
            <w:pPr>
              <w:rPr>
                <w:sz w:val="16"/>
                <w:szCs w:val="16"/>
              </w:rPr>
            </w:pPr>
            <w:r w:rsidRPr="00556808">
              <w:rPr>
                <w:sz w:val="16"/>
                <w:szCs w:val="16"/>
              </w:rPr>
              <w:t>Time Eaten</w:t>
            </w:r>
          </w:p>
        </w:tc>
        <w:tc>
          <w:tcPr>
            <w:tcW w:w="2804" w:type="dxa"/>
          </w:tcPr>
          <w:p w14:paraId="4D523165" w14:textId="77777777" w:rsidR="00E528F7" w:rsidRPr="00556808" w:rsidRDefault="00E528F7" w:rsidP="00A056A6">
            <w:pPr>
              <w:rPr>
                <w:sz w:val="16"/>
                <w:szCs w:val="16"/>
              </w:rPr>
            </w:pPr>
            <w:r w:rsidRPr="00556808">
              <w:rPr>
                <w:sz w:val="16"/>
                <w:szCs w:val="16"/>
              </w:rPr>
              <w:t>Any symptoms after eating?</w:t>
            </w:r>
          </w:p>
        </w:tc>
        <w:tc>
          <w:tcPr>
            <w:tcW w:w="2126" w:type="dxa"/>
          </w:tcPr>
          <w:p w14:paraId="653DC70E" w14:textId="77777777" w:rsidR="00E528F7" w:rsidRPr="00556808" w:rsidRDefault="00E528F7" w:rsidP="00A056A6">
            <w:pPr>
              <w:rPr>
                <w:sz w:val="16"/>
                <w:szCs w:val="16"/>
              </w:rPr>
            </w:pPr>
            <w:r>
              <w:rPr>
                <w:sz w:val="16"/>
                <w:szCs w:val="16"/>
              </w:rPr>
              <w:t>In company?</w:t>
            </w:r>
          </w:p>
        </w:tc>
        <w:tc>
          <w:tcPr>
            <w:tcW w:w="2551" w:type="dxa"/>
          </w:tcPr>
          <w:p w14:paraId="0E0A5C59" w14:textId="77777777" w:rsidR="00E528F7" w:rsidRPr="00556808" w:rsidRDefault="00E528F7" w:rsidP="00A056A6">
            <w:pPr>
              <w:rPr>
                <w:sz w:val="16"/>
                <w:szCs w:val="16"/>
              </w:rPr>
            </w:pPr>
            <w:r>
              <w:rPr>
                <w:sz w:val="16"/>
                <w:szCs w:val="16"/>
              </w:rPr>
              <w:t>Activity while eating</w:t>
            </w:r>
          </w:p>
        </w:tc>
        <w:tc>
          <w:tcPr>
            <w:tcW w:w="2195" w:type="dxa"/>
          </w:tcPr>
          <w:p w14:paraId="3E858A43" w14:textId="77777777" w:rsidR="00E528F7" w:rsidRDefault="00E528F7" w:rsidP="00A056A6">
            <w:pPr>
              <w:rPr>
                <w:sz w:val="16"/>
                <w:szCs w:val="16"/>
              </w:rPr>
            </w:pPr>
            <w:r>
              <w:rPr>
                <w:sz w:val="16"/>
                <w:szCs w:val="16"/>
              </w:rPr>
              <w:t xml:space="preserve">Mood </w:t>
            </w:r>
          </w:p>
        </w:tc>
      </w:tr>
      <w:tr w:rsidR="00E528F7" w:rsidRPr="00556808" w14:paraId="7B2C1371" w14:textId="77777777" w:rsidTr="00A056A6">
        <w:tc>
          <w:tcPr>
            <w:tcW w:w="1989" w:type="dxa"/>
          </w:tcPr>
          <w:p w14:paraId="7E1FCB8C" w14:textId="77777777" w:rsidR="00E528F7" w:rsidRPr="00556808" w:rsidRDefault="00E528F7" w:rsidP="00A056A6">
            <w:pPr>
              <w:rPr>
                <w:sz w:val="16"/>
                <w:szCs w:val="16"/>
              </w:rPr>
            </w:pPr>
            <w:r w:rsidRPr="008734A6">
              <w:rPr>
                <w:noProof/>
                <w:sz w:val="16"/>
                <w:szCs w:val="16"/>
              </w:rPr>
              <w:t>e.g</w:t>
            </w:r>
            <w:r>
              <w:rPr>
                <w:sz w:val="16"/>
                <w:szCs w:val="16"/>
              </w:rPr>
              <w:t xml:space="preserve"> Up-&amp;-Go</w:t>
            </w:r>
          </w:p>
        </w:tc>
        <w:tc>
          <w:tcPr>
            <w:tcW w:w="1286" w:type="dxa"/>
          </w:tcPr>
          <w:p w14:paraId="24D0C800" w14:textId="77777777" w:rsidR="00E528F7" w:rsidRPr="00556808" w:rsidRDefault="00E528F7" w:rsidP="00A056A6">
            <w:pPr>
              <w:rPr>
                <w:sz w:val="16"/>
                <w:szCs w:val="16"/>
              </w:rPr>
            </w:pPr>
            <w:r>
              <w:rPr>
                <w:sz w:val="16"/>
                <w:szCs w:val="16"/>
              </w:rPr>
              <w:t>250 ml</w:t>
            </w:r>
          </w:p>
        </w:tc>
        <w:tc>
          <w:tcPr>
            <w:tcW w:w="1295" w:type="dxa"/>
          </w:tcPr>
          <w:p w14:paraId="78957180" w14:textId="77777777" w:rsidR="00E528F7" w:rsidRPr="00556808" w:rsidRDefault="00E528F7" w:rsidP="00A056A6">
            <w:pPr>
              <w:rPr>
                <w:sz w:val="16"/>
                <w:szCs w:val="16"/>
              </w:rPr>
            </w:pPr>
            <w:r w:rsidRPr="008734A6">
              <w:rPr>
                <w:noProof/>
                <w:sz w:val="16"/>
                <w:szCs w:val="16"/>
              </w:rPr>
              <w:t>7am</w:t>
            </w:r>
          </w:p>
        </w:tc>
        <w:tc>
          <w:tcPr>
            <w:tcW w:w="2804" w:type="dxa"/>
          </w:tcPr>
          <w:p w14:paraId="183042F9" w14:textId="77777777" w:rsidR="00E528F7" w:rsidRPr="00556808" w:rsidRDefault="00E528F7" w:rsidP="00A056A6">
            <w:pPr>
              <w:rPr>
                <w:sz w:val="16"/>
                <w:szCs w:val="16"/>
              </w:rPr>
            </w:pPr>
            <w:r>
              <w:rPr>
                <w:sz w:val="16"/>
                <w:szCs w:val="16"/>
              </w:rPr>
              <w:t>Bloating</w:t>
            </w:r>
          </w:p>
        </w:tc>
        <w:tc>
          <w:tcPr>
            <w:tcW w:w="2126" w:type="dxa"/>
          </w:tcPr>
          <w:p w14:paraId="0E860D85" w14:textId="77777777" w:rsidR="00E528F7" w:rsidRPr="00556808" w:rsidRDefault="00E528F7" w:rsidP="00A056A6">
            <w:pPr>
              <w:rPr>
                <w:sz w:val="16"/>
                <w:szCs w:val="16"/>
              </w:rPr>
            </w:pPr>
            <w:r>
              <w:rPr>
                <w:sz w:val="16"/>
                <w:szCs w:val="16"/>
              </w:rPr>
              <w:t>Alone</w:t>
            </w:r>
          </w:p>
        </w:tc>
        <w:tc>
          <w:tcPr>
            <w:tcW w:w="2551" w:type="dxa"/>
          </w:tcPr>
          <w:p w14:paraId="47C17099" w14:textId="77777777" w:rsidR="00E528F7" w:rsidRPr="00556808" w:rsidRDefault="00E528F7" w:rsidP="00A056A6">
            <w:pPr>
              <w:rPr>
                <w:sz w:val="16"/>
                <w:szCs w:val="16"/>
              </w:rPr>
            </w:pPr>
            <w:r>
              <w:rPr>
                <w:sz w:val="16"/>
                <w:szCs w:val="16"/>
              </w:rPr>
              <w:t>Driving</w:t>
            </w:r>
          </w:p>
        </w:tc>
        <w:tc>
          <w:tcPr>
            <w:tcW w:w="2195" w:type="dxa"/>
          </w:tcPr>
          <w:p w14:paraId="630969C8" w14:textId="77777777" w:rsidR="00E528F7" w:rsidRPr="00556808" w:rsidRDefault="00E528F7" w:rsidP="00A056A6">
            <w:pPr>
              <w:rPr>
                <w:sz w:val="16"/>
                <w:szCs w:val="16"/>
              </w:rPr>
            </w:pPr>
            <w:r>
              <w:rPr>
                <w:sz w:val="16"/>
                <w:szCs w:val="16"/>
              </w:rPr>
              <w:t>Stressed</w:t>
            </w:r>
          </w:p>
        </w:tc>
      </w:tr>
      <w:tr w:rsidR="00E528F7" w:rsidRPr="00556808" w14:paraId="641B260A" w14:textId="77777777" w:rsidTr="00A056A6">
        <w:tc>
          <w:tcPr>
            <w:tcW w:w="1989" w:type="dxa"/>
          </w:tcPr>
          <w:p w14:paraId="64F2C491" w14:textId="77777777" w:rsidR="00E528F7" w:rsidRPr="00556808" w:rsidRDefault="00E528F7" w:rsidP="00A056A6">
            <w:pPr>
              <w:rPr>
                <w:sz w:val="16"/>
                <w:szCs w:val="16"/>
              </w:rPr>
            </w:pPr>
          </w:p>
        </w:tc>
        <w:tc>
          <w:tcPr>
            <w:tcW w:w="1286" w:type="dxa"/>
          </w:tcPr>
          <w:p w14:paraId="506BEBE1" w14:textId="77777777" w:rsidR="00E528F7" w:rsidRPr="00556808" w:rsidRDefault="00E528F7" w:rsidP="00A056A6">
            <w:pPr>
              <w:rPr>
                <w:sz w:val="16"/>
                <w:szCs w:val="16"/>
              </w:rPr>
            </w:pPr>
          </w:p>
        </w:tc>
        <w:tc>
          <w:tcPr>
            <w:tcW w:w="1295" w:type="dxa"/>
          </w:tcPr>
          <w:p w14:paraId="57450495" w14:textId="77777777" w:rsidR="00E528F7" w:rsidRPr="00556808" w:rsidRDefault="00E528F7" w:rsidP="00A056A6">
            <w:pPr>
              <w:rPr>
                <w:sz w:val="16"/>
                <w:szCs w:val="16"/>
              </w:rPr>
            </w:pPr>
          </w:p>
        </w:tc>
        <w:tc>
          <w:tcPr>
            <w:tcW w:w="2804" w:type="dxa"/>
          </w:tcPr>
          <w:p w14:paraId="0DCDACE9" w14:textId="77777777" w:rsidR="00E528F7" w:rsidRPr="00556808" w:rsidRDefault="00E528F7" w:rsidP="00A056A6">
            <w:pPr>
              <w:rPr>
                <w:sz w:val="16"/>
                <w:szCs w:val="16"/>
              </w:rPr>
            </w:pPr>
          </w:p>
        </w:tc>
        <w:tc>
          <w:tcPr>
            <w:tcW w:w="2126" w:type="dxa"/>
          </w:tcPr>
          <w:p w14:paraId="266F25E3" w14:textId="77777777" w:rsidR="00E528F7" w:rsidRPr="00556808" w:rsidRDefault="00E528F7" w:rsidP="00A056A6">
            <w:pPr>
              <w:rPr>
                <w:sz w:val="16"/>
                <w:szCs w:val="16"/>
              </w:rPr>
            </w:pPr>
          </w:p>
        </w:tc>
        <w:tc>
          <w:tcPr>
            <w:tcW w:w="2551" w:type="dxa"/>
          </w:tcPr>
          <w:p w14:paraId="110D34A2" w14:textId="77777777" w:rsidR="00E528F7" w:rsidRPr="00556808" w:rsidRDefault="00E528F7" w:rsidP="00A056A6">
            <w:pPr>
              <w:rPr>
                <w:sz w:val="16"/>
                <w:szCs w:val="16"/>
              </w:rPr>
            </w:pPr>
          </w:p>
        </w:tc>
        <w:tc>
          <w:tcPr>
            <w:tcW w:w="2195" w:type="dxa"/>
          </w:tcPr>
          <w:p w14:paraId="42A8E30C" w14:textId="77777777" w:rsidR="00E528F7" w:rsidRPr="00556808" w:rsidRDefault="00E528F7" w:rsidP="00A056A6">
            <w:pPr>
              <w:rPr>
                <w:sz w:val="16"/>
                <w:szCs w:val="16"/>
              </w:rPr>
            </w:pPr>
          </w:p>
        </w:tc>
      </w:tr>
      <w:tr w:rsidR="00E528F7" w:rsidRPr="00556808" w14:paraId="10ABB117" w14:textId="77777777" w:rsidTr="00A056A6">
        <w:tc>
          <w:tcPr>
            <w:tcW w:w="1989" w:type="dxa"/>
          </w:tcPr>
          <w:p w14:paraId="008F2FF1" w14:textId="77777777" w:rsidR="00E528F7" w:rsidRPr="00556808" w:rsidRDefault="00E528F7" w:rsidP="00A056A6">
            <w:pPr>
              <w:rPr>
                <w:sz w:val="16"/>
                <w:szCs w:val="16"/>
              </w:rPr>
            </w:pPr>
          </w:p>
        </w:tc>
        <w:tc>
          <w:tcPr>
            <w:tcW w:w="1286" w:type="dxa"/>
          </w:tcPr>
          <w:p w14:paraId="102EF005" w14:textId="77777777" w:rsidR="00E528F7" w:rsidRPr="00556808" w:rsidRDefault="00E528F7" w:rsidP="00A056A6">
            <w:pPr>
              <w:rPr>
                <w:sz w:val="16"/>
                <w:szCs w:val="16"/>
              </w:rPr>
            </w:pPr>
          </w:p>
        </w:tc>
        <w:tc>
          <w:tcPr>
            <w:tcW w:w="1295" w:type="dxa"/>
          </w:tcPr>
          <w:p w14:paraId="73BA9D85" w14:textId="77777777" w:rsidR="00E528F7" w:rsidRPr="00556808" w:rsidRDefault="00E528F7" w:rsidP="00A056A6">
            <w:pPr>
              <w:rPr>
                <w:sz w:val="16"/>
                <w:szCs w:val="16"/>
              </w:rPr>
            </w:pPr>
          </w:p>
        </w:tc>
        <w:tc>
          <w:tcPr>
            <w:tcW w:w="2804" w:type="dxa"/>
          </w:tcPr>
          <w:p w14:paraId="5939FB60" w14:textId="77777777" w:rsidR="00E528F7" w:rsidRPr="00556808" w:rsidRDefault="00E528F7" w:rsidP="00A056A6">
            <w:pPr>
              <w:rPr>
                <w:sz w:val="16"/>
                <w:szCs w:val="16"/>
              </w:rPr>
            </w:pPr>
          </w:p>
        </w:tc>
        <w:tc>
          <w:tcPr>
            <w:tcW w:w="2126" w:type="dxa"/>
          </w:tcPr>
          <w:p w14:paraId="206D8471" w14:textId="77777777" w:rsidR="00E528F7" w:rsidRPr="00556808" w:rsidRDefault="00E528F7" w:rsidP="00A056A6">
            <w:pPr>
              <w:rPr>
                <w:sz w:val="16"/>
                <w:szCs w:val="16"/>
              </w:rPr>
            </w:pPr>
          </w:p>
        </w:tc>
        <w:tc>
          <w:tcPr>
            <w:tcW w:w="2551" w:type="dxa"/>
          </w:tcPr>
          <w:p w14:paraId="247EB27A" w14:textId="77777777" w:rsidR="00E528F7" w:rsidRPr="00556808" w:rsidRDefault="00E528F7" w:rsidP="00A056A6">
            <w:pPr>
              <w:rPr>
                <w:sz w:val="16"/>
                <w:szCs w:val="16"/>
              </w:rPr>
            </w:pPr>
          </w:p>
        </w:tc>
        <w:tc>
          <w:tcPr>
            <w:tcW w:w="2195" w:type="dxa"/>
          </w:tcPr>
          <w:p w14:paraId="2B91BA7A" w14:textId="77777777" w:rsidR="00E528F7" w:rsidRPr="00556808" w:rsidRDefault="00E528F7" w:rsidP="00A056A6">
            <w:pPr>
              <w:rPr>
                <w:sz w:val="16"/>
                <w:szCs w:val="16"/>
              </w:rPr>
            </w:pPr>
          </w:p>
        </w:tc>
      </w:tr>
      <w:tr w:rsidR="00E528F7" w:rsidRPr="00556808" w14:paraId="7C69DC7F" w14:textId="77777777" w:rsidTr="00A056A6">
        <w:tc>
          <w:tcPr>
            <w:tcW w:w="1989" w:type="dxa"/>
          </w:tcPr>
          <w:p w14:paraId="25B57FDF" w14:textId="77777777" w:rsidR="00E528F7" w:rsidRPr="00556808" w:rsidRDefault="00E528F7" w:rsidP="00A056A6">
            <w:pPr>
              <w:rPr>
                <w:sz w:val="16"/>
                <w:szCs w:val="16"/>
              </w:rPr>
            </w:pPr>
          </w:p>
        </w:tc>
        <w:tc>
          <w:tcPr>
            <w:tcW w:w="1286" w:type="dxa"/>
          </w:tcPr>
          <w:p w14:paraId="3EF7508C" w14:textId="77777777" w:rsidR="00E528F7" w:rsidRPr="00556808" w:rsidRDefault="00E528F7" w:rsidP="00A056A6">
            <w:pPr>
              <w:rPr>
                <w:sz w:val="16"/>
                <w:szCs w:val="16"/>
              </w:rPr>
            </w:pPr>
          </w:p>
        </w:tc>
        <w:tc>
          <w:tcPr>
            <w:tcW w:w="1295" w:type="dxa"/>
          </w:tcPr>
          <w:p w14:paraId="30D9F017" w14:textId="77777777" w:rsidR="00E528F7" w:rsidRPr="00556808" w:rsidRDefault="00E528F7" w:rsidP="00A056A6">
            <w:pPr>
              <w:rPr>
                <w:sz w:val="16"/>
                <w:szCs w:val="16"/>
              </w:rPr>
            </w:pPr>
          </w:p>
        </w:tc>
        <w:tc>
          <w:tcPr>
            <w:tcW w:w="2804" w:type="dxa"/>
          </w:tcPr>
          <w:p w14:paraId="33DC650B" w14:textId="77777777" w:rsidR="00E528F7" w:rsidRPr="00556808" w:rsidRDefault="00E528F7" w:rsidP="00A056A6">
            <w:pPr>
              <w:rPr>
                <w:sz w:val="16"/>
                <w:szCs w:val="16"/>
              </w:rPr>
            </w:pPr>
          </w:p>
        </w:tc>
        <w:tc>
          <w:tcPr>
            <w:tcW w:w="2126" w:type="dxa"/>
          </w:tcPr>
          <w:p w14:paraId="291D23CD" w14:textId="77777777" w:rsidR="00E528F7" w:rsidRPr="00556808" w:rsidRDefault="00E528F7" w:rsidP="00A056A6">
            <w:pPr>
              <w:rPr>
                <w:sz w:val="16"/>
                <w:szCs w:val="16"/>
              </w:rPr>
            </w:pPr>
          </w:p>
        </w:tc>
        <w:tc>
          <w:tcPr>
            <w:tcW w:w="2551" w:type="dxa"/>
          </w:tcPr>
          <w:p w14:paraId="5DF329EA" w14:textId="77777777" w:rsidR="00E528F7" w:rsidRPr="00556808" w:rsidRDefault="00E528F7" w:rsidP="00A056A6">
            <w:pPr>
              <w:rPr>
                <w:sz w:val="16"/>
                <w:szCs w:val="16"/>
              </w:rPr>
            </w:pPr>
          </w:p>
        </w:tc>
        <w:tc>
          <w:tcPr>
            <w:tcW w:w="2195" w:type="dxa"/>
          </w:tcPr>
          <w:p w14:paraId="549BE9EC" w14:textId="77777777" w:rsidR="00E528F7" w:rsidRPr="00556808" w:rsidRDefault="00E528F7" w:rsidP="00A056A6">
            <w:pPr>
              <w:rPr>
                <w:sz w:val="16"/>
                <w:szCs w:val="16"/>
              </w:rPr>
            </w:pPr>
          </w:p>
        </w:tc>
      </w:tr>
      <w:tr w:rsidR="00E528F7" w:rsidRPr="00556808" w14:paraId="5D8D5F3B" w14:textId="77777777" w:rsidTr="00A056A6">
        <w:tc>
          <w:tcPr>
            <w:tcW w:w="1989" w:type="dxa"/>
          </w:tcPr>
          <w:p w14:paraId="043CE535" w14:textId="77777777" w:rsidR="00E528F7" w:rsidRPr="00556808" w:rsidRDefault="00E528F7" w:rsidP="00A056A6">
            <w:pPr>
              <w:rPr>
                <w:sz w:val="16"/>
                <w:szCs w:val="16"/>
              </w:rPr>
            </w:pPr>
          </w:p>
        </w:tc>
        <w:tc>
          <w:tcPr>
            <w:tcW w:w="1286" w:type="dxa"/>
          </w:tcPr>
          <w:p w14:paraId="2F31D97A" w14:textId="77777777" w:rsidR="00E528F7" w:rsidRPr="00556808" w:rsidRDefault="00E528F7" w:rsidP="00A056A6">
            <w:pPr>
              <w:rPr>
                <w:sz w:val="16"/>
                <w:szCs w:val="16"/>
              </w:rPr>
            </w:pPr>
          </w:p>
        </w:tc>
        <w:tc>
          <w:tcPr>
            <w:tcW w:w="1295" w:type="dxa"/>
          </w:tcPr>
          <w:p w14:paraId="2670F224" w14:textId="77777777" w:rsidR="00E528F7" w:rsidRPr="00556808" w:rsidRDefault="00E528F7" w:rsidP="00A056A6">
            <w:pPr>
              <w:rPr>
                <w:sz w:val="16"/>
                <w:szCs w:val="16"/>
              </w:rPr>
            </w:pPr>
          </w:p>
        </w:tc>
        <w:tc>
          <w:tcPr>
            <w:tcW w:w="2804" w:type="dxa"/>
          </w:tcPr>
          <w:p w14:paraId="56061A3B" w14:textId="77777777" w:rsidR="00E528F7" w:rsidRPr="00556808" w:rsidRDefault="00E528F7" w:rsidP="00A056A6">
            <w:pPr>
              <w:rPr>
                <w:sz w:val="16"/>
                <w:szCs w:val="16"/>
              </w:rPr>
            </w:pPr>
          </w:p>
        </w:tc>
        <w:tc>
          <w:tcPr>
            <w:tcW w:w="2126" w:type="dxa"/>
          </w:tcPr>
          <w:p w14:paraId="43292A64" w14:textId="77777777" w:rsidR="00E528F7" w:rsidRPr="00556808" w:rsidRDefault="00E528F7" w:rsidP="00A056A6">
            <w:pPr>
              <w:rPr>
                <w:sz w:val="16"/>
                <w:szCs w:val="16"/>
              </w:rPr>
            </w:pPr>
          </w:p>
        </w:tc>
        <w:tc>
          <w:tcPr>
            <w:tcW w:w="2551" w:type="dxa"/>
          </w:tcPr>
          <w:p w14:paraId="1D4C19D1" w14:textId="77777777" w:rsidR="00E528F7" w:rsidRPr="00556808" w:rsidRDefault="00E528F7" w:rsidP="00A056A6">
            <w:pPr>
              <w:rPr>
                <w:sz w:val="16"/>
                <w:szCs w:val="16"/>
              </w:rPr>
            </w:pPr>
          </w:p>
        </w:tc>
        <w:tc>
          <w:tcPr>
            <w:tcW w:w="2195" w:type="dxa"/>
          </w:tcPr>
          <w:p w14:paraId="0B873874" w14:textId="77777777" w:rsidR="00E528F7" w:rsidRPr="00556808" w:rsidRDefault="00E528F7" w:rsidP="00A056A6">
            <w:pPr>
              <w:rPr>
                <w:sz w:val="16"/>
                <w:szCs w:val="16"/>
              </w:rPr>
            </w:pPr>
          </w:p>
        </w:tc>
      </w:tr>
      <w:tr w:rsidR="00E528F7" w:rsidRPr="00556808" w14:paraId="1407FBD0" w14:textId="77777777" w:rsidTr="00A056A6">
        <w:tc>
          <w:tcPr>
            <w:tcW w:w="1989" w:type="dxa"/>
          </w:tcPr>
          <w:p w14:paraId="138B30E7" w14:textId="77777777" w:rsidR="00E528F7" w:rsidRPr="00556808" w:rsidRDefault="00E528F7" w:rsidP="00A056A6">
            <w:pPr>
              <w:rPr>
                <w:sz w:val="16"/>
                <w:szCs w:val="16"/>
              </w:rPr>
            </w:pPr>
          </w:p>
        </w:tc>
        <w:tc>
          <w:tcPr>
            <w:tcW w:w="1286" w:type="dxa"/>
          </w:tcPr>
          <w:p w14:paraId="5DDFD8EB" w14:textId="77777777" w:rsidR="00E528F7" w:rsidRPr="00556808" w:rsidRDefault="00E528F7" w:rsidP="00A056A6">
            <w:pPr>
              <w:rPr>
                <w:sz w:val="16"/>
                <w:szCs w:val="16"/>
              </w:rPr>
            </w:pPr>
          </w:p>
        </w:tc>
        <w:tc>
          <w:tcPr>
            <w:tcW w:w="1295" w:type="dxa"/>
          </w:tcPr>
          <w:p w14:paraId="6F91A8C1" w14:textId="77777777" w:rsidR="00E528F7" w:rsidRPr="00556808" w:rsidRDefault="00E528F7" w:rsidP="00A056A6">
            <w:pPr>
              <w:rPr>
                <w:sz w:val="16"/>
                <w:szCs w:val="16"/>
              </w:rPr>
            </w:pPr>
          </w:p>
        </w:tc>
        <w:tc>
          <w:tcPr>
            <w:tcW w:w="2804" w:type="dxa"/>
          </w:tcPr>
          <w:p w14:paraId="4203D7D8" w14:textId="77777777" w:rsidR="00E528F7" w:rsidRPr="00556808" w:rsidRDefault="00E528F7" w:rsidP="00A056A6">
            <w:pPr>
              <w:rPr>
                <w:sz w:val="16"/>
                <w:szCs w:val="16"/>
              </w:rPr>
            </w:pPr>
          </w:p>
        </w:tc>
        <w:tc>
          <w:tcPr>
            <w:tcW w:w="2126" w:type="dxa"/>
          </w:tcPr>
          <w:p w14:paraId="287C4A51" w14:textId="77777777" w:rsidR="00E528F7" w:rsidRPr="00556808" w:rsidRDefault="00E528F7" w:rsidP="00A056A6">
            <w:pPr>
              <w:rPr>
                <w:sz w:val="16"/>
                <w:szCs w:val="16"/>
              </w:rPr>
            </w:pPr>
          </w:p>
        </w:tc>
        <w:tc>
          <w:tcPr>
            <w:tcW w:w="2551" w:type="dxa"/>
          </w:tcPr>
          <w:p w14:paraId="433BDEE4" w14:textId="77777777" w:rsidR="00E528F7" w:rsidRPr="00556808" w:rsidRDefault="00E528F7" w:rsidP="00A056A6">
            <w:pPr>
              <w:rPr>
                <w:sz w:val="16"/>
                <w:szCs w:val="16"/>
              </w:rPr>
            </w:pPr>
          </w:p>
        </w:tc>
        <w:tc>
          <w:tcPr>
            <w:tcW w:w="2195" w:type="dxa"/>
          </w:tcPr>
          <w:p w14:paraId="6AE2A605" w14:textId="77777777" w:rsidR="00E528F7" w:rsidRPr="00556808" w:rsidRDefault="00E528F7" w:rsidP="00A056A6">
            <w:pPr>
              <w:rPr>
                <w:sz w:val="16"/>
                <w:szCs w:val="16"/>
              </w:rPr>
            </w:pPr>
          </w:p>
        </w:tc>
      </w:tr>
      <w:tr w:rsidR="00E528F7" w:rsidRPr="00556808" w14:paraId="2D7EACB3" w14:textId="77777777" w:rsidTr="00A056A6">
        <w:tc>
          <w:tcPr>
            <w:tcW w:w="1989" w:type="dxa"/>
          </w:tcPr>
          <w:p w14:paraId="115426EB" w14:textId="77777777" w:rsidR="00E528F7" w:rsidRPr="00556808" w:rsidRDefault="00E528F7" w:rsidP="00A056A6">
            <w:pPr>
              <w:rPr>
                <w:sz w:val="16"/>
                <w:szCs w:val="16"/>
              </w:rPr>
            </w:pPr>
          </w:p>
        </w:tc>
        <w:tc>
          <w:tcPr>
            <w:tcW w:w="1286" w:type="dxa"/>
          </w:tcPr>
          <w:p w14:paraId="6465BC5E" w14:textId="77777777" w:rsidR="00E528F7" w:rsidRPr="00556808" w:rsidRDefault="00E528F7" w:rsidP="00A056A6">
            <w:pPr>
              <w:rPr>
                <w:sz w:val="16"/>
                <w:szCs w:val="16"/>
              </w:rPr>
            </w:pPr>
          </w:p>
        </w:tc>
        <w:tc>
          <w:tcPr>
            <w:tcW w:w="1295" w:type="dxa"/>
          </w:tcPr>
          <w:p w14:paraId="2DF8486D" w14:textId="77777777" w:rsidR="00E528F7" w:rsidRPr="00556808" w:rsidRDefault="00E528F7" w:rsidP="00A056A6">
            <w:pPr>
              <w:rPr>
                <w:sz w:val="16"/>
                <w:szCs w:val="16"/>
              </w:rPr>
            </w:pPr>
          </w:p>
        </w:tc>
        <w:tc>
          <w:tcPr>
            <w:tcW w:w="2804" w:type="dxa"/>
          </w:tcPr>
          <w:p w14:paraId="28FF551E" w14:textId="77777777" w:rsidR="00E528F7" w:rsidRPr="00556808" w:rsidRDefault="00E528F7" w:rsidP="00A056A6">
            <w:pPr>
              <w:rPr>
                <w:sz w:val="16"/>
                <w:szCs w:val="16"/>
              </w:rPr>
            </w:pPr>
          </w:p>
        </w:tc>
        <w:tc>
          <w:tcPr>
            <w:tcW w:w="2126" w:type="dxa"/>
          </w:tcPr>
          <w:p w14:paraId="6671195E" w14:textId="77777777" w:rsidR="00E528F7" w:rsidRPr="00556808" w:rsidRDefault="00E528F7" w:rsidP="00A056A6">
            <w:pPr>
              <w:rPr>
                <w:sz w:val="16"/>
                <w:szCs w:val="16"/>
              </w:rPr>
            </w:pPr>
          </w:p>
        </w:tc>
        <w:tc>
          <w:tcPr>
            <w:tcW w:w="2551" w:type="dxa"/>
          </w:tcPr>
          <w:p w14:paraId="1BE71134" w14:textId="77777777" w:rsidR="00E528F7" w:rsidRPr="00556808" w:rsidRDefault="00E528F7" w:rsidP="00A056A6">
            <w:pPr>
              <w:rPr>
                <w:sz w:val="16"/>
                <w:szCs w:val="16"/>
              </w:rPr>
            </w:pPr>
          </w:p>
        </w:tc>
        <w:tc>
          <w:tcPr>
            <w:tcW w:w="2195" w:type="dxa"/>
          </w:tcPr>
          <w:p w14:paraId="0A8BBA81" w14:textId="77777777" w:rsidR="00E528F7" w:rsidRPr="00556808" w:rsidRDefault="00E528F7" w:rsidP="00A056A6">
            <w:pPr>
              <w:rPr>
                <w:sz w:val="16"/>
                <w:szCs w:val="16"/>
              </w:rPr>
            </w:pPr>
          </w:p>
        </w:tc>
      </w:tr>
      <w:tr w:rsidR="00E528F7" w:rsidRPr="00556808" w14:paraId="6FD6AF6B" w14:textId="77777777" w:rsidTr="00A056A6">
        <w:tc>
          <w:tcPr>
            <w:tcW w:w="1989" w:type="dxa"/>
          </w:tcPr>
          <w:p w14:paraId="6FB40D97" w14:textId="77777777" w:rsidR="00E528F7" w:rsidRPr="00556808" w:rsidRDefault="00E528F7" w:rsidP="00A056A6">
            <w:pPr>
              <w:rPr>
                <w:sz w:val="16"/>
                <w:szCs w:val="16"/>
              </w:rPr>
            </w:pPr>
          </w:p>
        </w:tc>
        <w:tc>
          <w:tcPr>
            <w:tcW w:w="1286" w:type="dxa"/>
          </w:tcPr>
          <w:p w14:paraId="697A4D65" w14:textId="77777777" w:rsidR="00E528F7" w:rsidRPr="00556808" w:rsidRDefault="00E528F7" w:rsidP="00A056A6">
            <w:pPr>
              <w:rPr>
                <w:sz w:val="16"/>
                <w:szCs w:val="16"/>
              </w:rPr>
            </w:pPr>
          </w:p>
        </w:tc>
        <w:tc>
          <w:tcPr>
            <w:tcW w:w="1295" w:type="dxa"/>
          </w:tcPr>
          <w:p w14:paraId="13F7F921" w14:textId="77777777" w:rsidR="00E528F7" w:rsidRPr="00556808" w:rsidRDefault="00E528F7" w:rsidP="00A056A6">
            <w:pPr>
              <w:rPr>
                <w:sz w:val="16"/>
                <w:szCs w:val="16"/>
              </w:rPr>
            </w:pPr>
          </w:p>
        </w:tc>
        <w:tc>
          <w:tcPr>
            <w:tcW w:w="2804" w:type="dxa"/>
          </w:tcPr>
          <w:p w14:paraId="2B1D2DDF" w14:textId="77777777" w:rsidR="00E528F7" w:rsidRPr="00556808" w:rsidRDefault="00E528F7" w:rsidP="00A056A6">
            <w:pPr>
              <w:rPr>
                <w:sz w:val="16"/>
                <w:szCs w:val="16"/>
              </w:rPr>
            </w:pPr>
          </w:p>
        </w:tc>
        <w:tc>
          <w:tcPr>
            <w:tcW w:w="2126" w:type="dxa"/>
          </w:tcPr>
          <w:p w14:paraId="19759769" w14:textId="77777777" w:rsidR="00E528F7" w:rsidRPr="00556808" w:rsidRDefault="00E528F7" w:rsidP="00A056A6">
            <w:pPr>
              <w:rPr>
                <w:sz w:val="16"/>
                <w:szCs w:val="16"/>
              </w:rPr>
            </w:pPr>
          </w:p>
        </w:tc>
        <w:tc>
          <w:tcPr>
            <w:tcW w:w="2551" w:type="dxa"/>
          </w:tcPr>
          <w:p w14:paraId="4F3E50FD" w14:textId="77777777" w:rsidR="00E528F7" w:rsidRPr="00556808" w:rsidRDefault="00E528F7" w:rsidP="00A056A6">
            <w:pPr>
              <w:rPr>
                <w:sz w:val="16"/>
                <w:szCs w:val="16"/>
              </w:rPr>
            </w:pPr>
          </w:p>
        </w:tc>
        <w:tc>
          <w:tcPr>
            <w:tcW w:w="2195" w:type="dxa"/>
          </w:tcPr>
          <w:p w14:paraId="24B5DC71" w14:textId="77777777" w:rsidR="00E528F7" w:rsidRPr="00556808" w:rsidRDefault="00E528F7" w:rsidP="00A056A6">
            <w:pPr>
              <w:rPr>
                <w:sz w:val="16"/>
                <w:szCs w:val="16"/>
              </w:rPr>
            </w:pPr>
          </w:p>
        </w:tc>
      </w:tr>
      <w:tr w:rsidR="00E528F7" w:rsidRPr="00556808" w14:paraId="748E20BA" w14:textId="77777777" w:rsidTr="00A056A6">
        <w:tc>
          <w:tcPr>
            <w:tcW w:w="1989" w:type="dxa"/>
          </w:tcPr>
          <w:p w14:paraId="1A1489F2" w14:textId="77777777" w:rsidR="00E528F7" w:rsidRPr="00556808" w:rsidRDefault="00E528F7" w:rsidP="00A056A6">
            <w:pPr>
              <w:rPr>
                <w:sz w:val="16"/>
                <w:szCs w:val="16"/>
              </w:rPr>
            </w:pPr>
          </w:p>
        </w:tc>
        <w:tc>
          <w:tcPr>
            <w:tcW w:w="1286" w:type="dxa"/>
          </w:tcPr>
          <w:p w14:paraId="20FCB5F3" w14:textId="77777777" w:rsidR="00E528F7" w:rsidRPr="00556808" w:rsidRDefault="00E528F7" w:rsidP="00A056A6">
            <w:pPr>
              <w:rPr>
                <w:sz w:val="16"/>
                <w:szCs w:val="16"/>
              </w:rPr>
            </w:pPr>
          </w:p>
        </w:tc>
        <w:tc>
          <w:tcPr>
            <w:tcW w:w="1295" w:type="dxa"/>
          </w:tcPr>
          <w:p w14:paraId="19DCE520" w14:textId="77777777" w:rsidR="00E528F7" w:rsidRPr="00556808" w:rsidRDefault="00E528F7" w:rsidP="00A056A6">
            <w:pPr>
              <w:rPr>
                <w:sz w:val="16"/>
                <w:szCs w:val="16"/>
              </w:rPr>
            </w:pPr>
          </w:p>
        </w:tc>
        <w:tc>
          <w:tcPr>
            <w:tcW w:w="2804" w:type="dxa"/>
          </w:tcPr>
          <w:p w14:paraId="4A4EB8CB" w14:textId="77777777" w:rsidR="00E528F7" w:rsidRPr="00556808" w:rsidRDefault="00E528F7" w:rsidP="00A056A6">
            <w:pPr>
              <w:rPr>
                <w:sz w:val="16"/>
                <w:szCs w:val="16"/>
              </w:rPr>
            </w:pPr>
          </w:p>
        </w:tc>
        <w:tc>
          <w:tcPr>
            <w:tcW w:w="2126" w:type="dxa"/>
          </w:tcPr>
          <w:p w14:paraId="4914181D" w14:textId="77777777" w:rsidR="00E528F7" w:rsidRPr="00556808" w:rsidRDefault="00E528F7" w:rsidP="00A056A6">
            <w:pPr>
              <w:rPr>
                <w:sz w:val="16"/>
                <w:szCs w:val="16"/>
              </w:rPr>
            </w:pPr>
          </w:p>
        </w:tc>
        <w:tc>
          <w:tcPr>
            <w:tcW w:w="2551" w:type="dxa"/>
          </w:tcPr>
          <w:p w14:paraId="22EDFE9B" w14:textId="77777777" w:rsidR="00E528F7" w:rsidRPr="00556808" w:rsidRDefault="00E528F7" w:rsidP="00A056A6">
            <w:pPr>
              <w:rPr>
                <w:sz w:val="16"/>
                <w:szCs w:val="16"/>
              </w:rPr>
            </w:pPr>
          </w:p>
        </w:tc>
        <w:tc>
          <w:tcPr>
            <w:tcW w:w="2195" w:type="dxa"/>
          </w:tcPr>
          <w:p w14:paraId="1F4D53A2" w14:textId="77777777" w:rsidR="00E528F7" w:rsidRPr="00556808" w:rsidRDefault="00E528F7" w:rsidP="00A056A6">
            <w:pPr>
              <w:rPr>
                <w:sz w:val="16"/>
                <w:szCs w:val="16"/>
              </w:rPr>
            </w:pPr>
          </w:p>
        </w:tc>
      </w:tr>
      <w:tr w:rsidR="00E528F7" w:rsidRPr="00556808" w14:paraId="204F3C75" w14:textId="77777777" w:rsidTr="00A056A6">
        <w:tc>
          <w:tcPr>
            <w:tcW w:w="1989" w:type="dxa"/>
          </w:tcPr>
          <w:p w14:paraId="0B8A663A" w14:textId="77777777" w:rsidR="00E528F7" w:rsidRPr="00556808" w:rsidRDefault="00E528F7" w:rsidP="00A056A6">
            <w:pPr>
              <w:rPr>
                <w:sz w:val="16"/>
                <w:szCs w:val="16"/>
              </w:rPr>
            </w:pPr>
          </w:p>
        </w:tc>
        <w:tc>
          <w:tcPr>
            <w:tcW w:w="1286" w:type="dxa"/>
          </w:tcPr>
          <w:p w14:paraId="57806CDA" w14:textId="77777777" w:rsidR="00E528F7" w:rsidRPr="00556808" w:rsidRDefault="00E528F7" w:rsidP="00A056A6">
            <w:pPr>
              <w:rPr>
                <w:sz w:val="16"/>
                <w:szCs w:val="16"/>
              </w:rPr>
            </w:pPr>
          </w:p>
        </w:tc>
        <w:tc>
          <w:tcPr>
            <w:tcW w:w="1295" w:type="dxa"/>
          </w:tcPr>
          <w:p w14:paraId="74DCC05B" w14:textId="77777777" w:rsidR="00E528F7" w:rsidRPr="00556808" w:rsidRDefault="00E528F7" w:rsidP="00A056A6">
            <w:pPr>
              <w:rPr>
                <w:sz w:val="16"/>
                <w:szCs w:val="16"/>
              </w:rPr>
            </w:pPr>
          </w:p>
        </w:tc>
        <w:tc>
          <w:tcPr>
            <w:tcW w:w="2804" w:type="dxa"/>
          </w:tcPr>
          <w:p w14:paraId="53CC691B" w14:textId="77777777" w:rsidR="00E528F7" w:rsidRPr="00556808" w:rsidRDefault="00E528F7" w:rsidP="00A056A6">
            <w:pPr>
              <w:rPr>
                <w:sz w:val="16"/>
                <w:szCs w:val="16"/>
              </w:rPr>
            </w:pPr>
          </w:p>
        </w:tc>
        <w:tc>
          <w:tcPr>
            <w:tcW w:w="2126" w:type="dxa"/>
          </w:tcPr>
          <w:p w14:paraId="63E908FF" w14:textId="77777777" w:rsidR="00E528F7" w:rsidRPr="00556808" w:rsidRDefault="00E528F7" w:rsidP="00A056A6">
            <w:pPr>
              <w:rPr>
                <w:sz w:val="16"/>
                <w:szCs w:val="16"/>
              </w:rPr>
            </w:pPr>
          </w:p>
        </w:tc>
        <w:tc>
          <w:tcPr>
            <w:tcW w:w="2551" w:type="dxa"/>
          </w:tcPr>
          <w:p w14:paraId="7E0B16D1" w14:textId="77777777" w:rsidR="00E528F7" w:rsidRPr="00556808" w:rsidRDefault="00E528F7" w:rsidP="00A056A6">
            <w:pPr>
              <w:rPr>
                <w:sz w:val="16"/>
                <w:szCs w:val="16"/>
              </w:rPr>
            </w:pPr>
          </w:p>
        </w:tc>
        <w:tc>
          <w:tcPr>
            <w:tcW w:w="2195" w:type="dxa"/>
          </w:tcPr>
          <w:p w14:paraId="0A775D9E" w14:textId="77777777" w:rsidR="00E528F7" w:rsidRPr="00556808" w:rsidRDefault="00E528F7" w:rsidP="00A056A6">
            <w:pPr>
              <w:rPr>
                <w:sz w:val="16"/>
                <w:szCs w:val="16"/>
              </w:rPr>
            </w:pPr>
          </w:p>
        </w:tc>
      </w:tr>
      <w:tr w:rsidR="00E528F7" w:rsidRPr="00556808" w14:paraId="30948BF2" w14:textId="77777777" w:rsidTr="00A056A6">
        <w:tc>
          <w:tcPr>
            <w:tcW w:w="1989" w:type="dxa"/>
          </w:tcPr>
          <w:p w14:paraId="1ACF27FA" w14:textId="77777777" w:rsidR="00E528F7" w:rsidRPr="00556808" w:rsidRDefault="00E528F7" w:rsidP="00A056A6">
            <w:pPr>
              <w:rPr>
                <w:sz w:val="16"/>
                <w:szCs w:val="16"/>
              </w:rPr>
            </w:pPr>
          </w:p>
        </w:tc>
        <w:tc>
          <w:tcPr>
            <w:tcW w:w="1286" w:type="dxa"/>
          </w:tcPr>
          <w:p w14:paraId="183D62A3" w14:textId="77777777" w:rsidR="00E528F7" w:rsidRPr="00556808" w:rsidRDefault="00E528F7" w:rsidP="00A056A6">
            <w:pPr>
              <w:rPr>
                <w:sz w:val="16"/>
                <w:szCs w:val="16"/>
              </w:rPr>
            </w:pPr>
          </w:p>
        </w:tc>
        <w:tc>
          <w:tcPr>
            <w:tcW w:w="1295" w:type="dxa"/>
          </w:tcPr>
          <w:p w14:paraId="05FDBF44" w14:textId="77777777" w:rsidR="00E528F7" w:rsidRPr="00556808" w:rsidRDefault="00E528F7" w:rsidP="00A056A6">
            <w:pPr>
              <w:rPr>
                <w:sz w:val="16"/>
                <w:szCs w:val="16"/>
              </w:rPr>
            </w:pPr>
          </w:p>
        </w:tc>
        <w:tc>
          <w:tcPr>
            <w:tcW w:w="2804" w:type="dxa"/>
          </w:tcPr>
          <w:p w14:paraId="729F4215" w14:textId="77777777" w:rsidR="00E528F7" w:rsidRPr="00556808" w:rsidRDefault="00E528F7" w:rsidP="00A056A6">
            <w:pPr>
              <w:rPr>
                <w:sz w:val="16"/>
                <w:szCs w:val="16"/>
              </w:rPr>
            </w:pPr>
          </w:p>
        </w:tc>
        <w:tc>
          <w:tcPr>
            <w:tcW w:w="2126" w:type="dxa"/>
          </w:tcPr>
          <w:p w14:paraId="62B70A2D" w14:textId="77777777" w:rsidR="00E528F7" w:rsidRPr="00556808" w:rsidRDefault="00E528F7" w:rsidP="00A056A6">
            <w:pPr>
              <w:rPr>
                <w:sz w:val="16"/>
                <w:szCs w:val="16"/>
              </w:rPr>
            </w:pPr>
          </w:p>
        </w:tc>
        <w:tc>
          <w:tcPr>
            <w:tcW w:w="2551" w:type="dxa"/>
          </w:tcPr>
          <w:p w14:paraId="230E4594" w14:textId="77777777" w:rsidR="00E528F7" w:rsidRPr="00556808" w:rsidRDefault="00E528F7" w:rsidP="00A056A6">
            <w:pPr>
              <w:rPr>
                <w:sz w:val="16"/>
                <w:szCs w:val="16"/>
              </w:rPr>
            </w:pPr>
          </w:p>
        </w:tc>
        <w:tc>
          <w:tcPr>
            <w:tcW w:w="2195" w:type="dxa"/>
          </w:tcPr>
          <w:p w14:paraId="75900173" w14:textId="77777777" w:rsidR="00E528F7" w:rsidRPr="00556808" w:rsidRDefault="00E528F7" w:rsidP="00A056A6">
            <w:pPr>
              <w:rPr>
                <w:sz w:val="16"/>
                <w:szCs w:val="16"/>
              </w:rPr>
            </w:pPr>
          </w:p>
        </w:tc>
      </w:tr>
      <w:tr w:rsidR="00E528F7" w:rsidRPr="00556808" w14:paraId="335F9E87" w14:textId="77777777" w:rsidTr="00A056A6">
        <w:tc>
          <w:tcPr>
            <w:tcW w:w="1989" w:type="dxa"/>
          </w:tcPr>
          <w:p w14:paraId="4DC97D6F" w14:textId="77777777" w:rsidR="00E528F7" w:rsidRPr="00556808" w:rsidRDefault="00E528F7" w:rsidP="00A056A6">
            <w:pPr>
              <w:rPr>
                <w:sz w:val="16"/>
                <w:szCs w:val="16"/>
              </w:rPr>
            </w:pPr>
          </w:p>
        </w:tc>
        <w:tc>
          <w:tcPr>
            <w:tcW w:w="1286" w:type="dxa"/>
          </w:tcPr>
          <w:p w14:paraId="45DDDFD8" w14:textId="77777777" w:rsidR="00E528F7" w:rsidRPr="00556808" w:rsidRDefault="00E528F7" w:rsidP="00A056A6">
            <w:pPr>
              <w:rPr>
                <w:sz w:val="16"/>
                <w:szCs w:val="16"/>
              </w:rPr>
            </w:pPr>
          </w:p>
        </w:tc>
        <w:tc>
          <w:tcPr>
            <w:tcW w:w="1295" w:type="dxa"/>
          </w:tcPr>
          <w:p w14:paraId="6BE1371C" w14:textId="77777777" w:rsidR="00E528F7" w:rsidRPr="00556808" w:rsidRDefault="00E528F7" w:rsidP="00A056A6">
            <w:pPr>
              <w:rPr>
                <w:sz w:val="16"/>
                <w:szCs w:val="16"/>
              </w:rPr>
            </w:pPr>
          </w:p>
        </w:tc>
        <w:tc>
          <w:tcPr>
            <w:tcW w:w="2804" w:type="dxa"/>
          </w:tcPr>
          <w:p w14:paraId="3A0C1E9D" w14:textId="77777777" w:rsidR="00E528F7" w:rsidRPr="00556808" w:rsidRDefault="00E528F7" w:rsidP="00A056A6">
            <w:pPr>
              <w:rPr>
                <w:sz w:val="16"/>
                <w:szCs w:val="16"/>
              </w:rPr>
            </w:pPr>
          </w:p>
        </w:tc>
        <w:tc>
          <w:tcPr>
            <w:tcW w:w="2126" w:type="dxa"/>
          </w:tcPr>
          <w:p w14:paraId="7DFF472C" w14:textId="77777777" w:rsidR="00E528F7" w:rsidRPr="00556808" w:rsidRDefault="00E528F7" w:rsidP="00A056A6">
            <w:pPr>
              <w:rPr>
                <w:sz w:val="16"/>
                <w:szCs w:val="16"/>
              </w:rPr>
            </w:pPr>
          </w:p>
        </w:tc>
        <w:tc>
          <w:tcPr>
            <w:tcW w:w="2551" w:type="dxa"/>
          </w:tcPr>
          <w:p w14:paraId="455A5088" w14:textId="77777777" w:rsidR="00E528F7" w:rsidRPr="00556808" w:rsidRDefault="00E528F7" w:rsidP="00A056A6">
            <w:pPr>
              <w:rPr>
                <w:sz w:val="16"/>
                <w:szCs w:val="16"/>
              </w:rPr>
            </w:pPr>
          </w:p>
        </w:tc>
        <w:tc>
          <w:tcPr>
            <w:tcW w:w="2195" w:type="dxa"/>
          </w:tcPr>
          <w:p w14:paraId="34D03A76" w14:textId="77777777" w:rsidR="00E528F7" w:rsidRPr="00556808" w:rsidRDefault="00E528F7" w:rsidP="00A056A6">
            <w:pPr>
              <w:rPr>
                <w:sz w:val="16"/>
                <w:szCs w:val="16"/>
              </w:rPr>
            </w:pPr>
          </w:p>
        </w:tc>
      </w:tr>
      <w:tr w:rsidR="00E528F7" w:rsidRPr="00556808" w14:paraId="76229004" w14:textId="77777777" w:rsidTr="00A056A6">
        <w:tc>
          <w:tcPr>
            <w:tcW w:w="1989" w:type="dxa"/>
          </w:tcPr>
          <w:p w14:paraId="76517CD4" w14:textId="77777777" w:rsidR="00E528F7" w:rsidRPr="00556808" w:rsidRDefault="00E528F7" w:rsidP="00A056A6">
            <w:pPr>
              <w:rPr>
                <w:sz w:val="16"/>
                <w:szCs w:val="16"/>
              </w:rPr>
            </w:pPr>
          </w:p>
        </w:tc>
        <w:tc>
          <w:tcPr>
            <w:tcW w:w="1286" w:type="dxa"/>
          </w:tcPr>
          <w:p w14:paraId="2F2EBE6A" w14:textId="77777777" w:rsidR="00E528F7" w:rsidRPr="00556808" w:rsidRDefault="00E528F7" w:rsidP="00A056A6">
            <w:pPr>
              <w:rPr>
                <w:sz w:val="16"/>
                <w:szCs w:val="16"/>
              </w:rPr>
            </w:pPr>
          </w:p>
        </w:tc>
        <w:tc>
          <w:tcPr>
            <w:tcW w:w="1295" w:type="dxa"/>
          </w:tcPr>
          <w:p w14:paraId="2F4BA37A" w14:textId="77777777" w:rsidR="00E528F7" w:rsidRPr="00556808" w:rsidRDefault="00E528F7" w:rsidP="00A056A6">
            <w:pPr>
              <w:rPr>
                <w:sz w:val="16"/>
                <w:szCs w:val="16"/>
              </w:rPr>
            </w:pPr>
          </w:p>
        </w:tc>
        <w:tc>
          <w:tcPr>
            <w:tcW w:w="2804" w:type="dxa"/>
          </w:tcPr>
          <w:p w14:paraId="03CB574A" w14:textId="77777777" w:rsidR="00E528F7" w:rsidRPr="00556808" w:rsidRDefault="00E528F7" w:rsidP="00A056A6">
            <w:pPr>
              <w:rPr>
                <w:sz w:val="16"/>
                <w:szCs w:val="16"/>
              </w:rPr>
            </w:pPr>
          </w:p>
        </w:tc>
        <w:tc>
          <w:tcPr>
            <w:tcW w:w="2126" w:type="dxa"/>
          </w:tcPr>
          <w:p w14:paraId="2AE06ECD" w14:textId="77777777" w:rsidR="00E528F7" w:rsidRPr="00556808" w:rsidRDefault="00E528F7" w:rsidP="00A056A6">
            <w:pPr>
              <w:rPr>
                <w:sz w:val="16"/>
                <w:szCs w:val="16"/>
              </w:rPr>
            </w:pPr>
          </w:p>
        </w:tc>
        <w:tc>
          <w:tcPr>
            <w:tcW w:w="2551" w:type="dxa"/>
          </w:tcPr>
          <w:p w14:paraId="7F077BCC" w14:textId="77777777" w:rsidR="00E528F7" w:rsidRPr="00556808" w:rsidRDefault="00E528F7" w:rsidP="00A056A6">
            <w:pPr>
              <w:rPr>
                <w:sz w:val="16"/>
                <w:szCs w:val="16"/>
              </w:rPr>
            </w:pPr>
          </w:p>
        </w:tc>
        <w:tc>
          <w:tcPr>
            <w:tcW w:w="2195" w:type="dxa"/>
          </w:tcPr>
          <w:p w14:paraId="5D252C55" w14:textId="77777777" w:rsidR="00E528F7" w:rsidRPr="00556808" w:rsidRDefault="00E528F7" w:rsidP="00A056A6">
            <w:pPr>
              <w:rPr>
                <w:sz w:val="16"/>
                <w:szCs w:val="16"/>
              </w:rPr>
            </w:pPr>
          </w:p>
        </w:tc>
      </w:tr>
    </w:tbl>
    <w:p w14:paraId="26FBF32C" w14:textId="77777777" w:rsidR="00E528F7" w:rsidRDefault="00E528F7" w:rsidP="00E528F7">
      <w:r>
        <w:rPr>
          <w:noProof/>
          <w:lang w:val="en-AU" w:eastAsia="en-AU"/>
        </w:rPr>
        <w:drawing>
          <wp:inline distT="0" distB="0" distL="0" distR="0" wp14:anchorId="2EBFE1AB" wp14:editId="12413C35">
            <wp:extent cx="4510088" cy="83343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8943" cy="833225"/>
                    </a:xfrm>
                    <a:prstGeom prst="rect">
                      <a:avLst/>
                    </a:prstGeom>
                    <a:noFill/>
                  </pic:spPr>
                </pic:pic>
              </a:graphicData>
            </a:graphic>
          </wp:inline>
        </w:drawing>
      </w:r>
    </w:p>
    <w:p w14:paraId="2AACB36E" w14:textId="77777777" w:rsidR="00E528F7" w:rsidRDefault="00E528F7" w:rsidP="00E528F7"/>
    <w:p w14:paraId="3E6C51A3" w14:textId="77777777" w:rsidR="00E528F7" w:rsidRDefault="00E528F7" w:rsidP="00E528F7">
      <w:r>
        <w:rPr>
          <w:noProof/>
          <w:lang w:val="en-AU" w:eastAsia="en-AU"/>
        </w:rPr>
        <mc:AlternateContent>
          <mc:Choice Requires="wps">
            <w:drawing>
              <wp:anchor distT="0" distB="0" distL="114300" distR="114300" simplePos="0" relativeHeight="251673600" behindDoc="0" locked="0" layoutInCell="1" allowOverlap="1" wp14:anchorId="6BAF83FC" wp14:editId="4767465E">
                <wp:simplePos x="0" y="0"/>
                <wp:positionH relativeFrom="column">
                  <wp:posOffset>-4762</wp:posOffset>
                </wp:positionH>
                <wp:positionV relativeFrom="paragraph">
                  <wp:posOffset>-242887</wp:posOffset>
                </wp:positionV>
                <wp:extent cx="9090660" cy="376237"/>
                <wp:effectExtent l="57150" t="38100" r="53340" b="81280"/>
                <wp:wrapNone/>
                <wp:docPr id="15" name="Rounded Rectangle 15"/>
                <wp:cNvGraphicFramePr/>
                <a:graphic xmlns:a="http://schemas.openxmlformats.org/drawingml/2006/main">
                  <a:graphicData uri="http://schemas.microsoft.com/office/word/2010/wordprocessingShape">
                    <wps:wsp>
                      <wps:cNvSpPr/>
                      <wps:spPr>
                        <a:xfrm>
                          <a:off x="0" y="0"/>
                          <a:ext cx="9090660" cy="376237"/>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6EAB4655" w14:textId="77777777" w:rsidR="00E528F7" w:rsidRPr="00556808" w:rsidRDefault="00E528F7" w:rsidP="00E528F7">
                            <w:pPr>
                              <w:jc w:val="center"/>
                              <w:rPr>
                                <w:color w:val="FFFF00"/>
                                <w:sz w:val="32"/>
                                <w:szCs w:val="32"/>
                                <w:lang w:val="en-AU"/>
                              </w:rPr>
                            </w:pPr>
                            <w:r w:rsidRPr="00556808">
                              <w:rPr>
                                <w:color w:val="FFFF00"/>
                                <w:sz w:val="32"/>
                                <w:szCs w:val="32"/>
                                <w:lang w:val="en-AU"/>
                              </w:rPr>
                              <w:t xml:space="preserve">3 </w:t>
                            </w:r>
                            <w:r>
                              <w:rPr>
                                <w:color w:val="FFFF00"/>
                                <w:sz w:val="32"/>
                                <w:szCs w:val="32"/>
                                <w:lang w:val="en-AU"/>
                              </w:rPr>
                              <w:t xml:space="preserve">to 7 </w:t>
                            </w:r>
                            <w:r w:rsidRPr="00556808">
                              <w:rPr>
                                <w:color w:val="FFFF00"/>
                                <w:sz w:val="32"/>
                                <w:szCs w:val="32"/>
                                <w:lang w:val="en-AU"/>
                              </w:rPr>
                              <w:t xml:space="preserve">Day Dietary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AF83FC" id="Rounded Rectangle 15" o:spid="_x0000_s1032" style="position:absolute;margin-left:-.35pt;margin-top:-19.1pt;width:715.8pt;height:29.6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" fillcolor="#65a0d7 [3028]" stroked="f">
                <v:fill color2="#5898d4 [3172]" rotate="t" colors="0 #71a6db;.5 #559bdb;1 #438ac9" focus="100%" type="gradient">
                  <o:fill v:ext="view" type="gradientUnscaled"/>
                </v:fill>
                <v:shadow on="t" color="black" opacity="41287f" offset="0,1.5pt"/>
                <v:textbox>
                  <w:txbxContent>
                    <w:p w14:paraId="6EAB4655" w14:textId="77777777" w:rsidR="00E528F7" w:rsidRPr="00556808" w:rsidRDefault="00E528F7" w:rsidP="00E528F7">
                      <w:pPr>
                        <w:jc w:val="center"/>
                        <w:rPr>
                          <w:color w:val="FFFF00"/>
                          <w:sz w:val="32"/>
                          <w:szCs w:val="32"/>
                          <w:lang w:val="en-AU"/>
                        </w:rPr>
                      </w:pPr>
                      <w:r w:rsidRPr="00556808">
                        <w:rPr>
                          <w:color w:val="FFFF00"/>
                          <w:sz w:val="32"/>
                          <w:szCs w:val="32"/>
                          <w:lang w:val="en-AU"/>
                        </w:rPr>
                        <w:t xml:space="preserve">3 </w:t>
                      </w:r>
                      <w:r>
                        <w:rPr>
                          <w:color w:val="FFFF00"/>
                          <w:sz w:val="32"/>
                          <w:szCs w:val="32"/>
                          <w:lang w:val="en-AU"/>
                        </w:rPr>
                        <w:t xml:space="preserve">to 7 </w:t>
                      </w:r>
                      <w:r w:rsidRPr="00556808">
                        <w:rPr>
                          <w:color w:val="FFFF00"/>
                          <w:sz w:val="32"/>
                          <w:szCs w:val="32"/>
                          <w:lang w:val="en-AU"/>
                        </w:rPr>
                        <w:t xml:space="preserve">Day Dietary Analysis </w:t>
                      </w:r>
                    </w:p>
                  </w:txbxContent>
                </v:textbox>
              </v:roundrect>
            </w:pict>
          </mc:Fallback>
        </mc:AlternateContent>
      </w:r>
    </w:p>
    <w:p w14:paraId="5C84A96A" w14:textId="77777777" w:rsidR="00E528F7" w:rsidRDefault="00E528F7" w:rsidP="00E528F7"/>
    <w:tbl>
      <w:tblPr>
        <w:tblStyle w:val="ProjectTable"/>
        <w:tblW w:w="0" w:type="auto"/>
        <w:tblLook w:val="04A0" w:firstRow="1" w:lastRow="0" w:firstColumn="1" w:lastColumn="0" w:noHBand="0" w:noVBand="1"/>
      </w:tblPr>
      <w:tblGrid>
        <w:gridCol w:w="1989"/>
        <w:gridCol w:w="1286"/>
        <w:gridCol w:w="1295"/>
        <w:gridCol w:w="2804"/>
        <w:gridCol w:w="2126"/>
        <w:gridCol w:w="2551"/>
        <w:gridCol w:w="2195"/>
      </w:tblGrid>
      <w:tr w:rsidR="00E528F7" w:rsidRPr="00556808" w14:paraId="5CC25A16" w14:textId="77777777" w:rsidTr="00A056A6">
        <w:trPr>
          <w:cnfStyle w:val="100000000000" w:firstRow="1" w:lastRow="0" w:firstColumn="0" w:lastColumn="0" w:oddVBand="0" w:evenVBand="0" w:oddHBand="0" w:evenHBand="0" w:firstRowFirstColumn="0" w:firstRowLastColumn="0" w:lastRowFirstColumn="0" w:lastRowLastColumn="0"/>
        </w:trPr>
        <w:tc>
          <w:tcPr>
            <w:tcW w:w="1989" w:type="dxa"/>
          </w:tcPr>
          <w:p w14:paraId="6864211F" w14:textId="77777777" w:rsidR="00E528F7" w:rsidRPr="00556808" w:rsidRDefault="00E528F7" w:rsidP="00A056A6">
            <w:pPr>
              <w:rPr>
                <w:sz w:val="16"/>
                <w:szCs w:val="16"/>
              </w:rPr>
            </w:pPr>
            <w:r w:rsidRPr="00556808">
              <w:rPr>
                <w:sz w:val="16"/>
                <w:szCs w:val="16"/>
              </w:rPr>
              <w:t>Food/Brand</w:t>
            </w:r>
          </w:p>
        </w:tc>
        <w:tc>
          <w:tcPr>
            <w:tcW w:w="1286" w:type="dxa"/>
          </w:tcPr>
          <w:p w14:paraId="64578564" w14:textId="77777777" w:rsidR="00E528F7" w:rsidRPr="00556808" w:rsidRDefault="00E528F7" w:rsidP="00A056A6">
            <w:pPr>
              <w:rPr>
                <w:sz w:val="16"/>
                <w:szCs w:val="16"/>
              </w:rPr>
            </w:pPr>
            <w:r w:rsidRPr="00556808">
              <w:rPr>
                <w:sz w:val="16"/>
                <w:szCs w:val="16"/>
              </w:rPr>
              <w:t>Amount</w:t>
            </w:r>
          </w:p>
        </w:tc>
        <w:tc>
          <w:tcPr>
            <w:tcW w:w="1295" w:type="dxa"/>
          </w:tcPr>
          <w:p w14:paraId="0CA53316" w14:textId="77777777" w:rsidR="00E528F7" w:rsidRPr="00556808" w:rsidRDefault="00E528F7" w:rsidP="00A056A6">
            <w:pPr>
              <w:rPr>
                <w:sz w:val="16"/>
                <w:szCs w:val="16"/>
              </w:rPr>
            </w:pPr>
            <w:r w:rsidRPr="00556808">
              <w:rPr>
                <w:sz w:val="16"/>
                <w:szCs w:val="16"/>
              </w:rPr>
              <w:t>Time Eaten</w:t>
            </w:r>
          </w:p>
        </w:tc>
        <w:tc>
          <w:tcPr>
            <w:tcW w:w="2804" w:type="dxa"/>
          </w:tcPr>
          <w:p w14:paraId="38A579BB" w14:textId="77777777" w:rsidR="00E528F7" w:rsidRPr="00556808" w:rsidRDefault="00E528F7" w:rsidP="00A056A6">
            <w:pPr>
              <w:rPr>
                <w:sz w:val="16"/>
                <w:szCs w:val="16"/>
              </w:rPr>
            </w:pPr>
            <w:r w:rsidRPr="00556808">
              <w:rPr>
                <w:sz w:val="16"/>
                <w:szCs w:val="16"/>
              </w:rPr>
              <w:t>Any symptoms after eating?</w:t>
            </w:r>
          </w:p>
        </w:tc>
        <w:tc>
          <w:tcPr>
            <w:tcW w:w="2126" w:type="dxa"/>
          </w:tcPr>
          <w:p w14:paraId="3F3BD140" w14:textId="77777777" w:rsidR="00E528F7" w:rsidRPr="00556808" w:rsidRDefault="00E528F7" w:rsidP="00A056A6">
            <w:pPr>
              <w:rPr>
                <w:sz w:val="16"/>
                <w:szCs w:val="16"/>
              </w:rPr>
            </w:pPr>
            <w:r>
              <w:rPr>
                <w:sz w:val="16"/>
                <w:szCs w:val="16"/>
              </w:rPr>
              <w:t>In company?</w:t>
            </w:r>
          </w:p>
        </w:tc>
        <w:tc>
          <w:tcPr>
            <w:tcW w:w="2551" w:type="dxa"/>
          </w:tcPr>
          <w:p w14:paraId="74D767AD" w14:textId="77777777" w:rsidR="00E528F7" w:rsidRPr="00556808" w:rsidRDefault="00E528F7" w:rsidP="00A056A6">
            <w:pPr>
              <w:rPr>
                <w:sz w:val="16"/>
                <w:szCs w:val="16"/>
              </w:rPr>
            </w:pPr>
            <w:r>
              <w:rPr>
                <w:sz w:val="16"/>
                <w:szCs w:val="16"/>
              </w:rPr>
              <w:t>Activity while eating</w:t>
            </w:r>
          </w:p>
        </w:tc>
        <w:tc>
          <w:tcPr>
            <w:tcW w:w="2195" w:type="dxa"/>
          </w:tcPr>
          <w:p w14:paraId="06B1597A" w14:textId="77777777" w:rsidR="00E528F7" w:rsidRDefault="00E528F7" w:rsidP="00A056A6">
            <w:pPr>
              <w:rPr>
                <w:sz w:val="16"/>
                <w:szCs w:val="16"/>
              </w:rPr>
            </w:pPr>
            <w:r>
              <w:rPr>
                <w:sz w:val="16"/>
                <w:szCs w:val="16"/>
              </w:rPr>
              <w:t xml:space="preserve">Mood </w:t>
            </w:r>
          </w:p>
        </w:tc>
      </w:tr>
      <w:tr w:rsidR="00E528F7" w:rsidRPr="00556808" w14:paraId="505703A7" w14:textId="77777777" w:rsidTr="00A056A6">
        <w:tc>
          <w:tcPr>
            <w:tcW w:w="1989" w:type="dxa"/>
          </w:tcPr>
          <w:p w14:paraId="2706E3BF" w14:textId="77777777" w:rsidR="00E528F7" w:rsidRPr="00556808" w:rsidRDefault="00E528F7" w:rsidP="00A056A6">
            <w:pPr>
              <w:rPr>
                <w:sz w:val="16"/>
                <w:szCs w:val="16"/>
              </w:rPr>
            </w:pPr>
            <w:r>
              <w:rPr>
                <w:sz w:val="16"/>
                <w:szCs w:val="16"/>
              </w:rPr>
              <w:t>e.g Up-&amp;-Go</w:t>
            </w:r>
          </w:p>
        </w:tc>
        <w:tc>
          <w:tcPr>
            <w:tcW w:w="1286" w:type="dxa"/>
          </w:tcPr>
          <w:p w14:paraId="4E5BE37D" w14:textId="77777777" w:rsidR="00E528F7" w:rsidRPr="00556808" w:rsidRDefault="00E528F7" w:rsidP="00A056A6">
            <w:pPr>
              <w:rPr>
                <w:sz w:val="16"/>
                <w:szCs w:val="16"/>
              </w:rPr>
            </w:pPr>
            <w:r>
              <w:rPr>
                <w:sz w:val="16"/>
                <w:szCs w:val="16"/>
              </w:rPr>
              <w:t>250 ml</w:t>
            </w:r>
          </w:p>
        </w:tc>
        <w:tc>
          <w:tcPr>
            <w:tcW w:w="1295" w:type="dxa"/>
          </w:tcPr>
          <w:p w14:paraId="363308BA" w14:textId="77777777" w:rsidR="00E528F7" w:rsidRPr="00556808" w:rsidRDefault="00E528F7" w:rsidP="00A056A6">
            <w:pPr>
              <w:rPr>
                <w:sz w:val="16"/>
                <w:szCs w:val="16"/>
              </w:rPr>
            </w:pPr>
            <w:r>
              <w:rPr>
                <w:sz w:val="16"/>
                <w:szCs w:val="16"/>
              </w:rPr>
              <w:t>7am</w:t>
            </w:r>
          </w:p>
        </w:tc>
        <w:tc>
          <w:tcPr>
            <w:tcW w:w="2804" w:type="dxa"/>
          </w:tcPr>
          <w:p w14:paraId="5EE2AB00" w14:textId="77777777" w:rsidR="00E528F7" w:rsidRPr="00556808" w:rsidRDefault="00E528F7" w:rsidP="00A056A6">
            <w:pPr>
              <w:rPr>
                <w:sz w:val="16"/>
                <w:szCs w:val="16"/>
              </w:rPr>
            </w:pPr>
            <w:r>
              <w:rPr>
                <w:sz w:val="16"/>
                <w:szCs w:val="16"/>
              </w:rPr>
              <w:t>Bloating</w:t>
            </w:r>
          </w:p>
        </w:tc>
        <w:tc>
          <w:tcPr>
            <w:tcW w:w="2126" w:type="dxa"/>
          </w:tcPr>
          <w:p w14:paraId="38C6FA43" w14:textId="77777777" w:rsidR="00E528F7" w:rsidRPr="00556808" w:rsidRDefault="00E528F7" w:rsidP="00A056A6">
            <w:pPr>
              <w:rPr>
                <w:sz w:val="16"/>
                <w:szCs w:val="16"/>
              </w:rPr>
            </w:pPr>
            <w:r>
              <w:rPr>
                <w:sz w:val="16"/>
                <w:szCs w:val="16"/>
              </w:rPr>
              <w:t>Alone</w:t>
            </w:r>
          </w:p>
        </w:tc>
        <w:tc>
          <w:tcPr>
            <w:tcW w:w="2551" w:type="dxa"/>
          </w:tcPr>
          <w:p w14:paraId="447BBF52" w14:textId="77777777" w:rsidR="00E528F7" w:rsidRPr="00556808" w:rsidRDefault="00E528F7" w:rsidP="00A056A6">
            <w:pPr>
              <w:rPr>
                <w:sz w:val="16"/>
                <w:szCs w:val="16"/>
              </w:rPr>
            </w:pPr>
            <w:r>
              <w:rPr>
                <w:sz w:val="16"/>
                <w:szCs w:val="16"/>
              </w:rPr>
              <w:t>Driving</w:t>
            </w:r>
          </w:p>
        </w:tc>
        <w:tc>
          <w:tcPr>
            <w:tcW w:w="2195" w:type="dxa"/>
          </w:tcPr>
          <w:p w14:paraId="5A67849B" w14:textId="77777777" w:rsidR="00E528F7" w:rsidRPr="00556808" w:rsidRDefault="00E528F7" w:rsidP="00A056A6">
            <w:pPr>
              <w:rPr>
                <w:sz w:val="16"/>
                <w:szCs w:val="16"/>
              </w:rPr>
            </w:pPr>
            <w:r>
              <w:rPr>
                <w:sz w:val="16"/>
                <w:szCs w:val="16"/>
              </w:rPr>
              <w:t>Stressed</w:t>
            </w:r>
          </w:p>
        </w:tc>
      </w:tr>
      <w:tr w:rsidR="00E528F7" w:rsidRPr="00556808" w14:paraId="1D171875" w14:textId="77777777" w:rsidTr="00A056A6">
        <w:tc>
          <w:tcPr>
            <w:tcW w:w="1989" w:type="dxa"/>
          </w:tcPr>
          <w:p w14:paraId="3533F33D" w14:textId="77777777" w:rsidR="00E528F7" w:rsidRPr="00556808" w:rsidRDefault="00E528F7" w:rsidP="00A056A6">
            <w:pPr>
              <w:rPr>
                <w:sz w:val="16"/>
                <w:szCs w:val="16"/>
              </w:rPr>
            </w:pPr>
          </w:p>
        </w:tc>
        <w:tc>
          <w:tcPr>
            <w:tcW w:w="1286" w:type="dxa"/>
          </w:tcPr>
          <w:p w14:paraId="25072F46" w14:textId="77777777" w:rsidR="00E528F7" w:rsidRPr="00556808" w:rsidRDefault="00E528F7" w:rsidP="00A056A6">
            <w:pPr>
              <w:rPr>
                <w:sz w:val="16"/>
                <w:szCs w:val="16"/>
              </w:rPr>
            </w:pPr>
          </w:p>
        </w:tc>
        <w:tc>
          <w:tcPr>
            <w:tcW w:w="1295" w:type="dxa"/>
          </w:tcPr>
          <w:p w14:paraId="1FAD482E" w14:textId="77777777" w:rsidR="00E528F7" w:rsidRPr="00556808" w:rsidRDefault="00E528F7" w:rsidP="00A056A6">
            <w:pPr>
              <w:rPr>
                <w:sz w:val="16"/>
                <w:szCs w:val="16"/>
              </w:rPr>
            </w:pPr>
          </w:p>
        </w:tc>
        <w:tc>
          <w:tcPr>
            <w:tcW w:w="2804" w:type="dxa"/>
          </w:tcPr>
          <w:p w14:paraId="55B6C595" w14:textId="77777777" w:rsidR="00E528F7" w:rsidRPr="00556808" w:rsidRDefault="00E528F7" w:rsidP="00A056A6">
            <w:pPr>
              <w:rPr>
                <w:sz w:val="16"/>
                <w:szCs w:val="16"/>
              </w:rPr>
            </w:pPr>
          </w:p>
        </w:tc>
        <w:tc>
          <w:tcPr>
            <w:tcW w:w="2126" w:type="dxa"/>
          </w:tcPr>
          <w:p w14:paraId="5FC6B9CC" w14:textId="77777777" w:rsidR="00E528F7" w:rsidRPr="00556808" w:rsidRDefault="00E528F7" w:rsidP="00A056A6">
            <w:pPr>
              <w:rPr>
                <w:sz w:val="16"/>
                <w:szCs w:val="16"/>
              </w:rPr>
            </w:pPr>
          </w:p>
        </w:tc>
        <w:tc>
          <w:tcPr>
            <w:tcW w:w="2551" w:type="dxa"/>
          </w:tcPr>
          <w:p w14:paraId="65D2AAB0" w14:textId="77777777" w:rsidR="00E528F7" w:rsidRPr="00556808" w:rsidRDefault="00E528F7" w:rsidP="00A056A6">
            <w:pPr>
              <w:rPr>
                <w:sz w:val="16"/>
                <w:szCs w:val="16"/>
              </w:rPr>
            </w:pPr>
          </w:p>
        </w:tc>
        <w:tc>
          <w:tcPr>
            <w:tcW w:w="2195" w:type="dxa"/>
          </w:tcPr>
          <w:p w14:paraId="5DEB0B23" w14:textId="77777777" w:rsidR="00E528F7" w:rsidRPr="00556808" w:rsidRDefault="00E528F7" w:rsidP="00A056A6">
            <w:pPr>
              <w:rPr>
                <w:sz w:val="16"/>
                <w:szCs w:val="16"/>
              </w:rPr>
            </w:pPr>
          </w:p>
        </w:tc>
      </w:tr>
      <w:tr w:rsidR="00E528F7" w:rsidRPr="00556808" w14:paraId="3F9BA2AD" w14:textId="77777777" w:rsidTr="00A056A6">
        <w:tc>
          <w:tcPr>
            <w:tcW w:w="1989" w:type="dxa"/>
          </w:tcPr>
          <w:p w14:paraId="1A11F2B5" w14:textId="77777777" w:rsidR="00E528F7" w:rsidRPr="00556808" w:rsidRDefault="00E528F7" w:rsidP="00A056A6">
            <w:pPr>
              <w:rPr>
                <w:sz w:val="16"/>
                <w:szCs w:val="16"/>
              </w:rPr>
            </w:pPr>
          </w:p>
        </w:tc>
        <w:tc>
          <w:tcPr>
            <w:tcW w:w="1286" w:type="dxa"/>
          </w:tcPr>
          <w:p w14:paraId="3D98D80E" w14:textId="77777777" w:rsidR="00E528F7" w:rsidRPr="00556808" w:rsidRDefault="00E528F7" w:rsidP="00A056A6">
            <w:pPr>
              <w:rPr>
                <w:sz w:val="16"/>
                <w:szCs w:val="16"/>
              </w:rPr>
            </w:pPr>
          </w:p>
        </w:tc>
        <w:tc>
          <w:tcPr>
            <w:tcW w:w="1295" w:type="dxa"/>
          </w:tcPr>
          <w:p w14:paraId="2BA563CF" w14:textId="77777777" w:rsidR="00E528F7" w:rsidRPr="00556808" w:rsidRDefault="00E528F7" w:rsidP="00A056A6">
            <w:pPr>
              <w:rPr>
                <w:sz w:val="16"/>
                <w:szCs w:val="16"/>
              </w:rPr>
            </w:pPr>
          </w:p>
        </w:tc>
        <w:tc>
          <w:tcPr>
            <w:tcW w:w="2804" w:type="dxa"/>
          </w:tcPr>
          <w:p w14:paraId="02F2C40F" w14:textId="77777777" w:rsidR="00E528F7" w:rsidRPr="00556808" w:rsidRDefault="00E528F7" w:rsidP="00A056A6">
            <w:pPr>
              <w:rPr>
                <w:sz w:val="16"/>
                <w:szCs w:val="16"/>
              </w:rPr>
            </w:pPr>
          </w:p>
        </w:tc>
        <w:tc>
          <w:tcPr>
            <w:tcW w:w="2126" w:type="dxa"/>
          </w:tcPr>
          <w:p w14:paraId="36582E58" w14:textId="77777777" w:rsidR="00E528F7" w:rsidRPr="00556808" w:rsidRDefault="00E528F7" w:rsidP="00A056A6">
            <w:pPr>
              <w:rPr>
                <w:sz w:val="16"/>
                <w:szCs w:val="16"/>
              </w:rPr>
            </w:pPr>
          </w:p>
        </w:tc>
        <w:tc>
          <w:tcPr>
            <w:tcW w:w="2551" w:type="dxa"/>
          </w:tcPr>
          <w:p w14:paraId="6FF6B6F7" w14:textId="77777777" w:rsidR="00E528F7" w:rsidRPr="00556808" w:rsidRDefault="00E528F7" w:rsidP="00A056A6">
            <w:pPr>
              <w:rPr>
                <w:sz w:val="16"/>
                <w:szCs w:val="16"/>
              </w:rPr>
            </w:pPr>
          </w:p>
        </w:tc>
        <w:tc>
          <w:tcPr>
            <w:tcW w:w="2195" w:type="dxa"/>
          </w:tcPr>
          <w:p w14:paraId="66D62022" w14:textId="77777777" w:rsidR="00E528F7" w:rsidRPr="00556808" w:rsidRDefault="00E528F7" w:rsidP="00A056A6">
            <w:pPr>
              <w:rPr>
                <w:sz w:val="16"/>
                <w:szCs w:val="16"/>
              </w:rPr>
            </w:pPr>
          </w:p>
        </w:tc>
      </w:tr>
      <w:tr w:rsidR="00E528F7" w:rsidRPr="00556808" w14:paraId="641988C3" w14:textId="77777777" w:rsidTr="00A056A6">
        <w:tc>
          <w:tcPr>
            <w:tcW w:w="1989" w:type="dxa"/>
          </w:tcPr>
          <w:p w14:paraId="50BC9705" w14:textId="77777777" w:rsidR="00E528F7" w:rsidRPr="00556808" w:rsidRDefault="00E528F7" w:rsidP="00A056A6">
            <w:pPr>
              <w:rPr>
                <w:sz w:val="16"/>
                <w:szCs w:val="16"/>
              </w:rPr>
            </w:pPr>
          </w:p>
        </w:tc>
        <w:tc>
          <w:tcPr>
            <w:tcW w:w="1286" w:type="dxa"/>
          </w:tcPr>
          <w:p w14:paraId="6DFA824A" w14:textId="77777777" w:rsidR="00E528F7" w:rsidRPr="00556808" w:rsidRDefault="00E528F7" w:rsidP="00A056A6">
            <w:pPr>
              <w:rPr>
                <w:sz w:val="16"/>
                <w:szCs w:val="16"/>
              </w:rPr>
            </w:pPr>
          </w:p>
        </w:tc>
        <w:tc>
          <w:tcPr>
            <w:tcW w:w="1295" w:type="dxa"/>
          </w:tcPr>
          <w:p w14:paraId="3E654B2B" w14:textId="77777777" w:rsidR="00E528F7" w:rsidRPr="00556808" w:rsidRDefault="00E528F7" w:rsidP="00A056A6">
            <w:pPr>
              <w:rPr>
                <w:sz w:val="16"/>
                <w:szCs w:val="16"/>
              </w:rPr>
            </w:pPr>
          </w:p>
        </w:tc>
        <w:tc>
          <w:tcPr>
            <w:tcW w:w="2804" w:type="dxa"/>
          </w:tcPr>
          <w:p w14:paraId="4F0174E1" w14:textId="77777777" w:rsidR="00E528F7" w:rsidRPr="00556808" w:rsidRDefault="00E528F7" w:rsidP="00A056A6">
            <w:pPr>
              <w:rPr>
                <w:sz w:val="16"/>
                <w:szCs w:val="16"/>
              </w:rPr>
            </w:pPr>
          </w:p>
        </w:tc>
        <w:tc>
          <w:tcPr>
            <w:tcW w:w="2126" w:type="dxa"/>
          </w:tcPr>
          <w:p w14:paraId="05EDC7CA" w14:textId="77777777" w:rsidR="00E528F7" w:rsidRPr="00556808" w:rsidRDefault="00E528F7" w:rsidP="00A056A6">
            <w:pPr>
              <w:rPr>
                <w:sz w:val="16"/>
                <w:szCs w:val="16"/>
              </w:rPr>
            </w:pPr>
          </w:p>
        </w:tc>
        <w:tc>
          <w:tcPr>
            <w:tcW w:w="2551" w:type="dxa"/>
          </w:tcPr>
          <w:p w14:paraId="0E164104" w14:textId="77777777" w:rsidR="00E528F7" w:rsidRPr="00556808" w:rsidRDefault="00E528F7" w:rsidP="00A056A6">
            <w:pPr>
              <w:rPr>
                <w:sz w:val="16"/>
                <w:szCs w:val="16"/>
              </w:rPr>
            </w:pPr>
          </w:p>
        </w:tc>
        <w:tc>
          <w:tcPr>
            <w:tcW w:w="2195" w:type="dxa"/>
          </w:tcPr>
          <w:p w14:paraId="06C8E583" w14:textId="77777777" w:rsidR="00E528F7" w:rsidRPr="00556808" w:rsidRDefault="00E528F7" w:rsidP="00A056A6">
            <w:pPr>
              <w:rPr>
                <w:sz w:val="16"/>
                <w:szCs w:val="16"/>
              </w:rPr>
            </w:pPr>
          </w:p>
        </w:tc>
      </w:tr>
      <w:tr w:rsidR="00E528F7" w:rsidRPr="00556808" w14:paraId="74C277EE" w14:textId="77777777" w:rsidTr="00A056A6">
        <w:tc>
          <w:tcPr>
            <w:tcW w:w="1989" w:type="dxa"/>
          </w:tcPr>
          <w:p w14:paraId="42A08731" w14:textId="77777777" w:rsidR="00E528F7" w:rsidRPr="00556808" w:rsidRDefault="00E528F7" w:rsidP="00A056A6">
            <w:pPr>
              <w:rPr>
                <w:sz w:val="16"/>
                <w:szCs w:val="16"/>
              </w:rPr>
            </w:pPr>
          </w:p>
        </w:tc>
        <w:tc>
          <w:tcPr>
            <w:tcW w:w="1286" w:type="dxa"/>
          </w:tcPr>
          <w:p w14:paraId="236F414A" w14:textId="77777777" w:rsidR="00E528F7" w:rsidRPr="00556808" w:rsidRDefault="00E528F7" w:rsidP="00A056A6">
            <w:pPr>
              <w:rPr>
                <w:sz w:val="16"/>
                <w:szCs w:val="16"/>
              </w:rPr>
            </w:pPr>
          </w:p>
        </w:tc>
        <w:tc>
          <w:tcPr>
            <w:tcW w:w="1295" w:type="dxa"/>
          </w:tcPr>
          <w:p w14:paraId="7E28693A" w14:textId="77777777" w:rsidR="00E528F7" w:rsidRPr="00556808" w:rsidRDefault="00E528F7" w:rsidP="00A056A6">
            <w:pPr>
              <w:rPr>
                <w:sz w:val="16"/>
                <w:szCs w:val="16"/>
              </w:rPr>
            </w:pPr>
          </w:p>
        </w:tc>
        <w:tc>
          <w:tcPr>
            <w:tcW w:w="2804" w:type="dxa"/>
          </w:tcPr>
          <w:p w14:paraId="6F59E2DC" w14:textId="77777777" w:rsidR="00E528F7" w:rsidRPr="00556808" w:rsidRDefault="00E528F7" w:rsidP="00A056A6">
            <w:pPr>
              <w:rPr>
                <w:sz w:val="16"/>
                <w:szCs w:val="16"/>
              </w:rPr>
            </w:pPr>
          </w:p>
        </w:tc>
        <w:tc>
          <w:tcPr>
            <w:tcW w:w="2126" w:type="dxa"/>
          </w:tcPr>
          <w:p w14:paraId="6660F773" w14:textId="77777777" w:rsidR="00E528F7" w:rsidRPr="00556808" w:rsidRDefault="00E528F7" w:rsidP="00A056A6">
            <w:pPr>
              <w:rPr>
                <w:sz w:val="16"/>
                <w:szCs w:val="16"/>
              </w:rPr>
            </w:pPr>
          </w:p>
        </w:tc>
        <w:tc>
          <w:tcPr>
            <w:tcW w:w="2551" w:type="dxa"/>
          </w:tcPr>
          <w:p w14:paraId="3101D56A" w14:textId="77777777" w:rsidR="00E528F7" w:rsidRPr="00556808" w:rsidRDefault="00E528F7" w:rsidP="00A056A6">
            <w:pPr>
              <w:rPr>
                <w:sz w:val="16"/>
                <w:szCs w:val="16"/>
              </w:rPr>
            </w:pPr>
          </w:p>
        </w:tc>
        <w:tc>
          <w:tcPr>
            <w:tcW w:w="2195" w:type="dxa"/>
          </w:tcPr>
          <w:p w14:paraId="2E6506CB" w14:textId="77777777" w:rsidR="00E528F7" w:rsidRPr="00556808" w:rsidRDefault="00E528F7" w:rsidP="00A056A6">
            <w:pPr>
              <w:rPr>
                <w:sz w:val="16"/>
                <w:szCs w:val="16"/>
              </w:rPr>
            </w:pPr>
          </w:p>
        </w:tc>
      </w:tr>
      <w:tr w:rsidR="00E528F7" w:rsidRPr="00556808" w14:paraId="4C0E1609" w14:textId="77777777" w:rsidTr="00A056A6">
        <w:tc>
          <w:tcPr>
            <w:tcW w:w="1989" w:type="dxa"/>
          </w:tcPr>
          <w:p w14:paraId="637FCBA9" w14:textId="77777777" w:rsidR="00E528F7" w:rsidRPr="00556808" w:rsidRDefault="00E528F7" w:rsidP="00A056A6">
            <w:pPr>
              <w:rPr>
                <w:sz w:val="16"/>
                <w:szCs w:val="16"/>
              </w:rPr>
            </w:pPr>
          </w:p>
        </w:tc>
        <w:tc>
          <w:tcPr>
            <w:tcW w:w="1286" w:type="dxa"/>
          </w:tcPr>
          <w:p w14:paraId="38B5094E" w14:textId="77777777" w:rsidR="00E528F7" w:rsidRPr="00556808" w:rsidRDefault="00E528F7" w:rsidP="00A056A6">
            <w:pPr>
              <w:rPr>
                <w:sz w:val="16"/>
                <w:szCs w:val="16"/>
              </w:rPr>
            </w:pPr>
          </w:p>
        </w:tc>
        <w:tc>
          <w:tcPr>
            <w:tcW w:w="1295" w:type="dxa"/>
          </w:tcPr>
          <w:p w14:paraId="1432D94B" w14:textId="77777777" w:rsidR="00E528F7" w:rsidRPr="00556808" w:rsidRDefault="00E528F7" w:rsidP="00A056A6">
            <w:pPr>
              <w:rPr>
                <w:sz w:val="16"/>
                <w:szCs w:val="16"/>
              </w:rPr>
            </w:pPr>
          </w:p>
        </w:tc>
        <w:tc>
          <w:tcPr>
            <w:tcW w:w="2804" w:type="dxa"/>
          </w:tcPr>
          <w:p w14:paraId="7DC6D18F" w14:textId="77777777" w:rsidR="00E528F7" w:rsidRPr="00556808" w:rsidRDefault="00E528F7" w:rsidP="00A056A6">
            <w:pPr>
              <w:rPr>
                <w:sz w:val="16"/>
                <w:szCs w:val="16"/>
              </w:rPr>
            </w:pPr>
          </w:p>
        </w:tc>
        <w:tc>
          <w:tcPr>
            <w:tcW w:w="2126" w:type="dxa"/>
          </w:tcPr>
          <w:p w14:paraId="4F624772" w14:textId="77777777" w:rsidR="00E528F7" w:rsidRPr="00556808" w:rsidRDefault="00E528F7" w:rsidP="00A056A6">
            <w:pPr>
              <w:rPr>
                <w:sz w:val="16"/>
                <w:szCs w:val="16"/>
              </w:rPr>
            </w:pPr>
          </w:p>
        </w:tc>
        <w:tc>
          <w:tcPr>
            <w:tcW w:w="2551" w:type="dxa"/>
          </w:tcPr>
          <w:p w14:paraId="085BBADB" w14:textId="77777777" w:rsidR="00E528F7" w:rsidRPr="00556808" w:rsidRDefault="00E528F7" w:rsidP="00A056A6">
            <w:pPr>
              <w:rPr>
                <w:sz w:val="16"/>
                <w:szCs w:val="16"/>
              </w:rPr>
            </w:pPr>
          </w:p>
        </w:tc>
        <w:tc>
          <w:tcPr>
            <w:tcW w:w="2195" w:type="dxa"/>
          </w:tcPr>
          <w:p w14:paraId="421C2040" w14:textId="77777777" w:rsidR="00E528F7" w:rsidRPr="00556808" w:rsidRDefault="00E528F7" w:rsidP="00A056A6">
            <w:pPr>
              <w:rPr>
                <w:sz w:val="16"/>
                <w:szCs w:val="16"/>
              </w:rPr>
            </w:pPr>
          </w:p>
        </w:tc>
      </w:tr>
      <w:tr w:rsidR="00E528F7" w:rsidRPr="00556808" w14:paraId="23412AB3" w14:textId="77777777" w:rsidTr="00A056A6">
        <w:tc>
          <w:tcPr>
            <w:tcW w:w="1989" w:type="dxa"/>
          </w:tcPr>
          <w:p w14:paraId="5370287E" w14:textId="77777777" w:rsidR="00E528F7" w:rsidRPr="00556808" w:rsidRDefault="00E528F7" w:rsidP="00A056A6">
            <w:pPr>
              <w:rPr>
                <w:sz w:val="16"/>
                <w:szCs w:val="16"/>
              </w:rPr>
            </w:pPr>
          </w:p>
        </w:tc>
        <w:tc>
          <w:tcPr>
            <w:tcW w:w="1286" w:type="dxa"/>
          </w:tcPr>
          <w:p w14:paraId="10CE3FB8" w14:textId="77777777" w:rsidR="00E528F7" w:rsidRPr="00556808" w:rsidRDefault="00E528F7" w:rsidP="00A056A6">
            <w:pPr>
              <w:rPr>
                <w:sz w:val="16"/>
                <w:szCs w:val="16"/>
              </w:rPr>
            </w:pPr>
          </w:p>
        </w:tc>
        <w:tc>
          <w:tcPr>
            <w:tcW w:w="1295" w:type="dxa"/>
          </w:tcPr>
          <w:p w14:paraId="536F366E" w14:textId="77777777" w:rsidR="00E528F7" w:rsidRPr="00556808" w:rsidRDefault="00E528F7" w:rsidP="00A056A6">
            <w:pPr>
              <w:rPr>
                <w:sz w:val="16"/>
                <w:szCs w:val="16"/>
              </w:rPr>
            </w:pPr>
          </w:p>
        </w:tc>
        <w:tc>
          <w:tcPr>
            <w:tcW w:w="2804" w:type="dxa"/>
          </w:tcPr>
          <w:p w14:paraId="6C8809D4" w14:textId="77777777" w:rsidR="00E528F7" w:rsidRPr="00556808" w:rsidRDefault="00E528F7" w:rsidP="00A056A6">
            <w:pPr>
              <w:rPr>
                <w:sz w:val="16"/>
                <w:szCs w:val="16"/>
              </w:rPr>
            </w:pPr>
          </w:p>
        </w:tc>
        <w:tc>
          <w:tcPr>
            <w:tcW w:w="2126" w:type="dxa"/>
          </w:tcPr>
          <w:p w14:paraId="39EDEB20" w14:textId="77777777" w:rsidR="00E528F7" w:rsidRPr="00556808" w:rsidRDefault="00E528F7" w:rsidP="00A056A6">
            <w:pPr>
              <w:rPr>
                <w:sz w:val="16"/>
                <w:szCs w:val="16"/>
              </w:rPr>
            </w:pPr>
          </w:p>
        </w:tc>
        <w:tc>
          <w:tcPr>
            <w:tcW w:w="2551" w:type="dxa"/>
          </w:tcPr>
          <w:p w14:paraId="7761EDAF" w14:textId="77777777" w:rsidR="00E528F7" w:rsidRPr="00556808" w:rsidRDefault="00E528F7" w:rsidP="00A056A6">
            <w:pPr>
              <w:rPr>
                <w:sz w:val="16"/>
                <w:szCs w:val="16"/>
              </w:rPr>
            </w:pPr>
          </w:p>
        </w:tc>
        <w:tc>
          <w:tcPr>
            <w:tcW w:w="2195" w:type="dxa"/>
          </w:tcPr>
          <w:p w14:paraId="02E84239" w14:textId="77777777" w:rsidR="00E528F7" w:rsidRPr="00556808" w:rsidRDefault="00E528F7" w:rsidP="00A056A6">
            <w:pPr>
              <w:rPr>
                <w:sz w:val="16"/>
                <w:szCs w:val="16"/>
              </w:rPr>
            </w:pPr>
          </w:p>
        </w:tc>
      </w:tr>
      <w:tr w:rsidR="00E528F7" w:rsidRPr="00556808" w14:paraId="59FF7529" w14:textId="77777777" w:rsidTr="00A056A6">
        <w:tc>
          <w:tcPr>
            <w:tcW w:w="1989" w:type="dxa"/>
          </w:tcPr>
          <w:p w14:paraId="160FCC08" w14:textId="77777777" w:rsidR="00E528F7" w:rsidRPr="00556808" w:rsidRDefault="00E528F7" w:rsidP="00A056A6">
            <w:pPr>
              <w:rPr>
                <w:sz w:val="16"/>
                <w:szCs w:val="16"/>
              </w:rPr>
            </w:pPr>
          </w:p>
        </w:tc>
        <w:tc>
          <w:tcPr>
            <w:tcW w:w="1286" w:type="dxa"/>
          </w:tcPr>
          <w:p w14:paraId="7712FF75" w14:textId="77777777" w:rsidR="00E528F7" w:rsidRPr="00556808" w:rsidRDefault="00E528F7" w:rsidP="00A056A6">
            <w:pPr>
              <w:rPr>
                <w:sz w:val="16"/>
                <w:szCs w:val="16"/>
              </w:rPr>
            </w:pPr>
          </w:p>
        </w:tc>
        <w:tc>
          <w:tcPr>
            <w:tcW w:w="1295" w:type="dxa"/>
          </w:tcPr>
          <w:p w14:paraId="2EDF2052" w14:textId="77777777" w:rsidR="00E528F7" w:rsidRPr="00556808" w:rsidRDefault="00E528F7" w:rsidP="00A056A6">
            <w:pPr>
              <w:rPr>
                <w:sz w:val="16"/>
                <w:szCs w:val="16"/>
              </w:rPr>
            </w:pPr>
          </w:p>
        </w:tc>
        <w:tc>
          <w:tcPr>
            <w:tcW w:w="2804" w:type="dxa"/>
          </w:tcPr>
          <w:p w14:paraId="40E7A429" w14:textId="77777777" w:rsidR="00E528F7" w:rsidRPr="00556808" w:rsidRDefault="00E528F7" w:rsidP="00A056A6">
            <w:pPr>
              <w:rPr>
                <w:sz w:val="16"/>
                <w:szCs w:val="16"/>
              </w:rPr>
            </w:pPr>
          </w:p>
        </w:tc>
        <w:tc>
          <w:tcPr>
            <w:tcW w:w="2126" w:type="dxa"/>
          </w:tcPr>
          <w:p w14:paraId="11917F7B" w14:textId="77777777" w:rsidR="00E528F7" w:rsidRPr="00556808" w:rsidRDefault="00E528F7" w:rsidP="00A056A6">
            <w:pPr>
              <w:rPr>
                <w:sz w:val="16"/>
                <w:szCs w:val="16"/>
              </w:rPr>
            </w:pPr>
          </w:p>
        </w:tc>
        <w:tc>
          <w:tcPr>
            <w:tcW w:w="2551" w:type="dxa"/>
          </w:tcPr>
          <w:p w14:paraId="15D44935" w14:textId="77777777" w:rsidR="00E528F7" w:rsidRPr="00556808" w:rsidRDefault="00E528F7" w:rsidP="00A056A6">
            <w:pPr>
              <w:rPr>
                <w:sz w:val="16"/>
                <w:szCs w:val="16"/>
              </w:rPr>
            </w:pPr>
          </w:p>
        </w:tc>
        <w:tc>
          <w:tcPr>
            <w:tcW w:w="2195" w:type="dxa"/>
          </w:tcPr>
          <w:p w14:paraId="0C094096" w14:textId="77777777" w:rsidR="00E528F7" w:rsidRPr="00556808" w:rsidRDefault="00E528F7" w:rsidP="00A056A6">
            <w:pPr>
              <w:rPr>
                <w:sz w:val="16"/>
                <w:szCs w:val="16"/>
              </w:rPr>
            </w:pPr>
          </w:p>
        </w:tc>
      </w:tr>
      <w:tr w:rsidR="00E528F7" w:rsidRPr="00556808" w14:paraId="728659FB" w14:textId="77777777" w:rsidTr="00A056A6">
        <w:tc>
          <w:tcPr>
            <w:tcW w:w="1989" w:type="dxa"/>
          </w:tcPr>
          <w:p w14:paraId="383E885A" w14:textId="77777777" w:rsidR="00E528F7" w:rsidRPr="00556808" w:rsidRDefault="00E528F7" w:rsidP="00A056A6">
            <w:pPr>
              <w:rPr>
                <w:sz w:val="16"/>
                <w:szCs w:val="16"/>
              </w:rPr>
            </w:pPr>
          </w:p>
        </w:tc>
        <w:tc>
          <w:tcPr>
            <w:tcW w:w="1286" w:type="dxa"/>
          </w:tcPr>
          <w:p w14:paraId="5201B218" w14:textId="77777777" w:rsidR="00E528F7" w:rsidRPr="00556808" w:rsidRDefault="00E528F7" w:rsidP="00A056A6">
            <w:pPr>
              <w:rPr>
                <w:sz w:val="16"/>
                <w:szCs w:val="16"/>
              </w:rPr>
            </w:pPr>
          </w:p>
        </w:tc>
        <w:tc>
          <w:tcPr>
            <w:tcW w:w="1295" w:type="dxa"/>
          </w:tcPr>
          <w:p w14:paraId="261A34E9" w14:textId="77777777" w:rsidR="00E528F7" w:rsidRPr="00556808" w:rsidRDefault="00E528F7" w:rsidP="00A056A6">
            <w:pPr>
              <w:rPr>
                <w:sz w:val="16"/>
                <w:szCs w:val="16"/>
              </w:rPr>
            </w:pPr>
          </w:p>
        </w:tc>
        <w:tc>
          <w:tcPr>
            <w:tcW w:w="2804" w:type="dxa"/>
          </w:tcPr>
          <w:p w14:paraId="566CA197" w14:textId="77777777" w:rsidR="00E528F7" w:rsidRPr="00556808" w:rsidRDefault="00E528F7" w:rsidP="00A056A6">
            <w:pPr>
              <w:rPr>
                <w:sz w:val="16"/>
                <w:szCs w:val="16"/>
              </w:rPr>
            </w:pPr>
          </w:p>
        </w:tc>
        <w:tc>
          <w:tcPr>
            <w:tcW w:w="2126" w:type="dxa"/>
          </w:tcPr>
          <w:p w14:paraId="207FFA9E" w14:textId="77777777" w:rsidR="00E528F7" w:rsidRPr="00556808" w:rsidRDefault="00E528F7" w:rsidP="00A056A6">
            <w:pPr>
              <w:rPr>
                <w:sz w:val="16"/>
                <w:szCs w:val="16"/>
              </w:rPr>
            </w:pPr>
          </w:p>
        </w:tc>
        <w:tc>
          <w:tcPr>
            <w:tcW w:w="2551" w:type="dxa"/>
          </w:tcPr>
          <w:p w14:paraId="68BE544A" w14:textId="77777777" w:rsidR="00E528F7" w:rsidRPr="00556808" w:rsidRDefault="00E528F7" w:rsidP="00A056A6">
            <w:pPr>
              <w:rPr>
                <w:sz w:val="16"/>
                <w:szCs w:val="16"/>
              </w:rPr>
            </w:pPr>
          </w:p>
        </w:tc>
        <w:tc>
          <w:tcPr>
            <w:tcW w:w="2195" w:type="dxa"/>
          </w:tcPr>
          <w:p w14:paraId="68B4935E" w14:textId="77777777" w:rsidR="00E528F7" w:rsidRPr="00556808" w:rsidRDefault="00E528F7" w:rsidP="00A056A6">
            <w:pPr>
              <w:rPr>
                <w:sz w:val="16"/>
                <w:szCs w:val="16"/>
              </w:rPr>
            </w:pPr>
          </w:p>
        </w:tc>
      </w:tr>
      <w:tr w:rsidR="00E528F7" w:rsidRPr="00556808" w14:paraId="68138802" w14:textId="77777777" w:rsidTr="00A056A6">
        <w:tc>
          <w:tcPr>
            <w:tcW w:w="1989" w:type="dxa"/>
          </w:tcPr>
          <w:p w14:paraId="2736F469" w14:textId="77777777" w:rsidR="00E528F7" w:rsidRPr="00556808" w:rsidRDefault="00E528F7" w:rsidP="00A056A6">
            <w:pPr>
              <w:rPr>
                <w:sz w:val="16"/>
                <w:szCs w:val="16"/>
              </w:rPr>
            </w:pPr>
          </w:p>
        </w:tc>
        <w:tc>
          <w:tcPr>
            <w:tcW w:w="1286" w:type="dxa"/>
          </w:tcPr>
          <w:p w14:paraId="024B2E4D" w14:textId="77777777" w:rsidR="00E528F7" w:rsidRPr="00556808" w:rsidRDefault="00E528F7" w:rsidP="00A056A6">
            <w:pPr>
              <w:rPr>
                <w:sz w:val="16"/>
                <w:szCs w:val="16"/>
              </w:rPr>
            </w:pPr>
          </w:p>
        </w:tc>
        <w:tc>
          <w:tcPr>
            <w:tcW w:w="1295" w:type="dxa"/>
          </w:tcPr>
          <w:p w14:paraId="193BDE65" w14:textId="77777777" w:rsidR="00E528F7" w:rsidRPr="00556808" w:rsidRDefault="00E528F7" w:rsidP="00A056A6">
            <w:pPr>
              <w:rPr>
                <w:sz w:val="16"/>
                <w:szCs w:val="16"/>
              </w:rPr>
            </w:pPr>
          </w:p>
        </w:tc>
        <w:tc>
          <w:tcPr>
            <w:tcW w:w="2804" w:type="dxa"/>
          </w:tcPr>
          <w:p w14:paraId="28CF98CB" w14:textId="77777777" w:rsidR="00E528F7" w:rsidRPr="00556808" w:rsidRDefault="00E528F7" w:rsidP="00A056A6">
            <w:pPr>
              <w:rPr>
                <w:sz w:val="16"/>
                <w:szCs w:val="16"/>
              </w:rPr>
            </w:pPr>
          </w:p>
        </w:tc>
        <w:tc>
          <w:tcPr>
            <w:tcW w:w="2126" w:type="dxa"/>
          </w:tcPr>
          <w:p w14:paraId="3F2574E5" w14:textId="77777777" w:rsidR="00E528F7" w:rsidRPr="00556808" w:rsidRDefault="00E528F7" w:rsidP="00A056A6">
            <w:pPr>
              <w:rPr>
                <w:sz w:val="16"/>
                <w:szCs w:val="16"/>
              </w:rPr>
            </w:pPr>
          </w:p>
        </w:tc>
        <w:tc>
          <w:tcPr>
            <w:tcW w:w="2551" w:type="dxa"/>
          </w:tcPr>
          <w:p w14:paraId="1B02442B" w14:textId="77777777" w:rsidR="00E528F7" w:rsidRPr="00556808" w:rsidRDefault="00E528F7" w:rsidP="00A056A6">
            <w:pPr>
              <w:rPr>
                <w:sz w:val="16"/>
                <w:szCs w:val="16"/>
              </w:rPr>
            </w:pPr>
          </w:p>
        </w:tc>
        <w:tc>
          <w:tcPr>
            <w:tcW w:w="2195" w:type="dxa"/>
          </w:tcPr>
          <w:p w14:paraId="40FDEA55" w14:textId="77777777" w:rsidR="00E528F7" w:rsidRPr="00556808" w:rsidRDefault="00E528F7" w:rsidP="00A056A6">
            <w:pPr>
              <w:rPr>
                <w:sz w:val="16"/>
                <w:szCs w:val="16"/>
              </w:rPr>
            </w:pPr>
          </w:p>
        </w:tc>
      </w:tr>
      <w:tr w:rsidR="00E528F7" w:rsidRPr="00556808" w14:paraId="18E5BAC0" w14:textId="77777777" w:rsidTr="00A056A6">
        <w:tc>
          <w:tcPr>
            <w:tcW w:w="1989" w:type="dxa"/>
          </w:tcPr>
          <w:p w14:paraId="5055995B" w14:textId="77777777" w:rsidR="00E528F7" w:rsidRPr="00556808" w:rsidRDefault="00E528F7" w:rsidP="00A056A6">
            <w:pPr>
              <w:rPr>
                <w:sz w:val="16"/>
                <w:szCs w:val="16"/>
              </w:rPr>
            </w:pPr>
          </w:p>
        </w:tc>
        <w:tc>
          <w:tcPr>
            <w:tcW w:w="1286" w:type="dxa"/>
          </w:tcPr>
          <w:p w14:paraId="7EE90FB9" w14:textId="77777777" w:rsidR="00E528F7" w:rsidRPr="00556808" w:rsidRDefault="00E528F7" w:rsidP="00A056A6">
            <w:pPr>
              <w:rPr>
                <w:sz w:val="16"/>
                <w:szCs w:val="16"/>
              </w:rPr>
            </w:pPr>
          </w:p>
        </w:tc>
        <w:tc>
          <w:tcPr>
            <w:tcW w:w="1295" w:type="dxa"/>
          </w:tcPr>
          <w:p w14:paraId="4E0D19FA" w14:textId="77777777" w:rsidR="00E528F7" w:rsidRPr="00556808" w:rsidRDefault="00E528F7" w:rsidP="00A056A6">
            <w:pPr>
              <w:rPr>
                <w:sz w:val="16"/>
                <w:szCs w:val="16"/>
              </w:rPr>
            </w:pPr>
          </w:p>
        </w:tc>
        <w:tc>
          <w:tcPr>
            <w:tcW w:w="2804" w:type="dxa"/>
          </w:tcPr>
          <w:p w14:paraId="67AA69B4" w14:textId="77777777" w:rsidR="00E528F7" w:rsidRPr="00556808" w:rsidRDefault="00E528F7" w:rsidP="00A056A6">
            <w:pPr>
              <w:rPr>
                <w:sz w:val="16"/>
                <w:szCs w:val="16"/>
              </w:rPr>
            </w:pPr>
          </w:p>
        </w:tc>
        <w:tc>
          <w:tcPr>
            <w:tcW w:w="2126" w:type="dxa"/>
          </w:tcPr>
          <w:p w14:paraId="0FA60F16" w14:textId="77777777" w:rsidR="00E528F7" w:rsidRPr="00556808" w:rsidRDefault="00E528F7" w:rsidP="00A056A6">
            <w:pPr>
              <w:rPr>
                <w:sz w:val="16"/>
                <w:szCs w:val="16"/>
              </w:rPr>
            </w:pPr>
          </w:p>
        </w:tc>
        <w:tc>
          <w:tcPr>
            <w:tcW w:w="2551" w:type="dxa"/>
          </w:tcPr>
          <w:p w14:paraId="709D79A9" w14:textId="77777777" w:rsidR="00E528F7" w:rsidRPr="00556808" w:rsidRDefault="00E528F7" w:rsidP="00A056A6">
            <w:pPr>
              <w:rPr>
                <w:sz w:val="16"/>
                <w:szCs w:val="16"/>
              </w:rPr>
            </w:pPr>
          </w:p>
        </w:tc>
        <w:tc>
          <w:tcPr>
            <w:tcW w:w="2195" w:type="dxa"/>
          </w:tcPr>
          <w:p w14:paraId="64512AD9" w14:textId="77777777" w:rsidR="00E528F7" w:rsidRPr="00556808" w:rsidRDefault="00E528F7" w:rsidP="00A056A6">
            <w:pPr>
              <w:rPr>
                <w:sz w:val="16"/>
                <w:szCs w:val="16"/>
              </w:rPr>
            </w:pPr>
          </w:p>
        </w:tc>
      </w:tr>
      <w:tr w:rsidR="00E528F7" w:rsidRPr="00556808" w14:paraId="241A523E" w14:textId="77777777" w:rsidTr="00A056A6">
        <w:tc>
          <w:tcPr>
            <w:tcW w:w="1989" w:type="dxa"/>
          </w:tcPr>
          <w:p w14:paraId="403A0B27" w14:textId="77777777" w:rsidR="00E528F7" w:rsidRPr="00556808" w:rsidRDefault="00E528F7" w:rsidP="00A056A6">
            <w:pPr>
              <w:rPr>
                <w:sz w:val="16"/>
                <w:szCs w:val="16"/>
              </w:rPr>
            </w:pPr>
          </w:p>
        </w:tc>
        <w:tc>
          <w:tcPr>
            <w:tcW w:w="1286" w:type="dxa"/>
          </w:tcPr>
          <w:p w14:paraId="0DCAA1E0" w14:textId="77777777" w:rsidR="00E528F7" w:rsidRPr="00556808" w:rsidRDefault="00E528F7" w:rsidP="00A056A6">
            <w:pPr>
              <w:rPr>
                <w:sz w:val="16"/>
                <w:szCs w:val="16"/>
              </w:rPr>
            </w:pPr>
          </w:p>
        </w:tc>
        <w:tc>
          <w:tcPr>
            <w:tcW w:w="1295" w:type="dxa"/>
          </w:tcPr>
          <w:p w14:paraId="31B0C586" w14:textId="77777777" w:rsidR="00E528F7" w:rsidRPr="00556808" w:rsidRDefault="00E528F7" w:rsidP="00A056A6">
            <w:pPr>
              <w:rPr>
                <w:sz w:val="16"/>
                <w:szCs w:val="16"/>
              </w:rPr>
            </w:pPr>
          </w:p>
        </w:tc>
        <w:tc>
          <w:tcPr>
            <w:tcW w:w="2804" w:type="dxa"/>
          </w:tcPr>
          <w:p w14:paraId="65967387" w14:textId="77777777" w:rsidR="00E528F7" w:rsidRPr="00556808" w:rsidRDefault="00E528F7" w:rsidP="00A056A6">
            <w:pPr>
              <w:rPr>
                <w:sz w:val="16"/>
                <w:szCs w:val="16"/>
              </w:rPr>
            </w:pPr>
          </w:p>
        </w:tc>
        <w:tc>
          <w:tcPr>
            <w:tcW w:w="2126" w:type="dxa"/>
          </w:tcPr>
          <w:p w14:paraId="57DAF7AE" w14:textId="77777777" w:rsidR="00E528F7" w:rsidRPr="00556808" w:rsidRDefault="00E528F7" w:rsidP="00A056A6">
            <w:pPr>
              <w:rPr>
                <w:sz w:val="16"/>
                <w:szCs w:val="16"/>
              </w:rPr>
            </w:pPr>
          </w:p>
        </w:tc>
        <w:tc>
          <w:tcPr>
            <w:tcW w:w="2551" w:type="dxa"/>
          </w:tcPr>
          <w:p w14:paraId="065CAECC" w14:textId="77777777" w:rsidR="00E528F7" w:rsidRPr="00556808" w:rsidRDefault="00E528F7" w:rsidP="00A056A6">
            <w:pPr>
              <w:rPr>
                <w:sz w:val="16"/>
                <w:szCs w:val="16"/>
              </w:rPr>
            </w:pPr>
          </w:p>
        </w:tc>
        <w:tc>
          <w:tcPr>
            <w:tcW w:w="2195" w:type="dxa"/>
          </w:tcPr>
          <w:p w14:paraId="2CAA80C2" w14:textId="77777777" w:rsidR="00E528F7" w:rsidRPr="00556808" w:rsidRDefault="00E528F7" w:rsidP="00A056A6">
            <w:pPr>
              <w:rPr>
                <w:sz w:val="16"/>
                <w:szCs w:val="16"/>
              </w:rPr>
            </w:pPr>
          </w:p>
        </w:tc>
      </w:tr>
      <w:tr w:rsidR="00E528F7" w:rsidRPr="00556808" w14:paraId="46F0B998" w14:textId="77777777" w:rsidTr="00A056A6">
        <w:tc>
          <w:tcPr>
            <w:tcW w:w="1989" w:type="dxa"/>
          </w:tcPr>
          <w:p w14:paraId="20D1DE1B" w14:textId="77777777" w:rsidR="00E528F7" w:rsidRPr="00556808" w:rsidRDefault="00E528F7" w:rsidP="00A056A6">
            <w:pPr>
              <w:rPr>
                <w:sz w:val="16"/>
                <w:szCs w:val="16"/>
              </w:rPr>
            </w:pPr>
          </w:p>
        </w:tc>
        <w:tc>
          <w:tcPr>
            <w:tcW w:w="1286" w:type="dxa"/>
          </w:tcPr>
          <w:p w14:paraId="2E427386" w14:textId="77777777" w:rsidR="00E528F7" w:rsidRPr="00556808" w:rsidRDefault="00E528F7" w:rsidP="00A056A6">
            <w:pPr>
              <w:rPr>
                <w:sz w:val="16"/>
                <w:szCs w:val="16"/>
              </w:rPr>
            </w:pPr>
          </w:p>
        </w:tc>
        <w:tc>
          <w:tcPr>
            <w:tcW w:w="1295" w:type="dxa"/>
          </w:tcPr>
          <w:p w14:paraId="46569A9F" w14:textId="77777777" w:rsidR="00E528F7" w:rsidRPr="00556808" w:rsidRDefault="00E528F7" w:rsidP="00A056A6">
            <w:pPr>
              <w:rPr>
                <w:sz w:val="16"/>
                <w:szCs w:val="16"/>
              </w:rPr>
            </w:pPr>
          </w:p>
        </w:tc>
        <w:tc>
          <w:tcPr>
            <w:tcW w:w="2804" w:type="dxa"/>
          </w:tcPr>
          <w:p w14:paraId="03768F6C" w14:textId="77777777" w:rsidR="00E528F7" w:rsidRPr="00556808" w:rsidRDefault="00E528F7" w:rsidP="00A056A6">
            <w:pPr>
              <w:rPr>
                <w:sz w:val="16"/>
                <w:szCs w:val="16"/>
              </w:rPr>
            </w:pPr>
          </w:p>
        </w:tc>
        <w:tc>
          <w:tcPr>
            <w:tcW w:w="2126" w:type="dxa"/>
          </w:tcPr>
          <w:p w14:paraId="7668C48C" w14:textId="77777777" w:rsidR="00E528F7" w:rsidRPr="00556808" w:rsidRDefault="00E528F7" w:rsidP="00A056A6">
            <w:pPr>
              <w:rPr>
                <w:sz w:val="16"/>
                <w:szCs w:val="16"/>
              </w:rPr>
            </w:pPr>
          </w:p>
        </w:tc>
        <w:tc>
          <w:tcPr>
            <w:tcW w:w="2551" w:type="dxa"/>
          </w:tcPr>
          <w:p w14:paraId="2C493668" w14:textId="77777777" w:rsidR="00E528F7" w:rsidRPr="00556808" w:rsidRDefault="00E528F7" w:rsidP="00A056A6">
            <w:pPr>
              <w:rPr>
                <w:sz w:val="16"/>
                <w:szCs w:val="16"/>
              </w:rPr>
            </w:pPr>
          </w:p>
        </w:tc>
        <w:tc>
          <w:tcPr>
            <w:tcW w:w="2195" w:type="dxa"/>
          </w:tcPr>
          <w:p w14:paraId="0FB8FDE3" w14:textId="77777777" w:rsidR="00E528F7" w:rsidRPr="00556808" w:rsidRDefault="00E528F7" w:rsidP="00A056A6">
            <w:pPr>
              <w:rPr>
                <w:sz w:val="16"/>
                <w:szCs w:val="16"/>
              </w:rPr>
            </w:pPr>
          </w:p>
        </w:tc>
      </w:tr>
    </w:tbl>
    <w:p w14:paraId="1C0CC4AD" w14:textId="77777777" w:rsidR="00E528F7" w:rsidRDefault="00E528F7" w:rsidP="00E528F7">
      <w:r>
        <w:rPr>
          <w:noProof/>
          <w:lang w:val="en-AU" w:eastAsia="en-AU"/>
        </w:rPr>
        <w:drawing>
          <wp:inline distT="0" distB="0" distL="0" distR="0" wp14:anchorId="60036CAC" wp14:editId="7E6CEB3B">
            <wp:extent cx="4510088" cy="83343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8943" cy="833225"/>
                    </a:xfrm>
                    <a:prstGeom prst="rect">
                      <a:avLst/>
                    </a:prstGeom>
                    <a:noFill/>
                  </pic:spPr>
                </pic:pic>
              </a:graphicData>
            </a:graphic>
          </wp:inline>
        </w:drawing>
      </w:r>
    </w:p>
    <w:p w14:paraId="30E1ED20" w14:textId="77777777" w:rsidR="00E528F7" w:rsidRDefault="00E528F7" w:rsidP="00E528F7"/>
    <w:p w14:paraId="6652BB04" w14:textId="77777777" w:rsidR="00E528F7" w:rsidRDefault="00E528F7" w:rsidP="00E528F7">
      <w:r>
        <w:rPr>
          <w:noProof/>
          <w:lang w:val="en-AU" w:eastAsia="en-AU"/>
        </w:rPr>
        <mc:AlternateContent>
          <mc:Choice Requires="wps">
            <w:drawing>
              <wp:anchor distT="0" distB="0" distL="114300" distR="114300" simplePos="0" relativeHeight="251675648" behindDoc="0" locked="0" layoutInCell="1" allowOverlap="1" wp14:anchorId="33893417" wp14:editId="31A0215C">
                <wp:simplePos x="0" y="0"/>
                <wp:positionH relativeFrom="column">
                  <wp:posOffset>-4762</wp:posOffset>
                </wp:positionH>
                <wp:positionV relativeFrom="paragraph">
                  <wp:posOffset>-242887</wp:posOffset>
                </wp:positionV>
                <wp:extent cx="9090660" cy="376237"/>
                <wp:effectExtent l="57150" t="38100" r="53340" b="81280"/>
                <wp:wrapNone/>
                <wp:docPr id="17" name="Rounded Rectangle 17"/>
                <wp:cNvGraphicFramePr/>
                <a:graphic xmlns:a="http://schemas.openxmlformats.org/drawingml/2006/main">
                  <a:graphicData uri="http://schemas.microsoft.com/office/word/2010/wordprocessingShape">
                    <wps:wsp>
                      <wps:cNvSpPr/>
                      <wps:spPr>
                        <a:xfrm>
                          <a:off x="0" y="0"/>
                          <a:ext cx="9090660" cy="376237"/>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51F3CC2D" w14:textId="77777777" w:rsidR="00E528F7" w:rsidRPr="00556808" w:rsidRDefault="00E528F7" w:rsidP="00E528F7">
                            <w:pPr>
                              <w:jc w:val="center"/>
                              <w:rPr>
                                <w:color w:val="FFFF00"/>
                                <w:sz w:val="32"/>
                                <w:szCs w:val="32"/>
                                <w:lang w:val="en-AU"/>
                              </w:rPr>
                            </w:pPr>
                            <w:r w:rsidRPr="00556808">
                              <w:rPr>
                                <w:color w:val="FFFF00"/>
                                <w:sz w:val="32"/>
                                <w:szCs w:val="32"/>
                                <w:lang w:val="en-AU"/>
                              </w:rPr>
                              <w:t xml:space="preserve">3 </w:t>
                            </w:r>
                            <w:r>
                              <w:rPr>
                                <w:color w:val="FFFF00"/>
                                <w:sz w:val="32"/>
                                <w:szCs w:val="32"/>
                                <w:lang w:val="en-AU"/>
                              </w:rPr>
                              <w:t xml:space="preserve">to 7 </w:t>
                            </w:r>
                            <w:r w:rsidRPr="00556808">
                              <w:rPr>
                                <w:color w:val="FFFF00"/>
                                <w:sz w:val="32"/>
                                <w:szCs w:val="32"/>
                                <w:lang w:val="en-AU"/>
                              </w:rPr>
                              <w:t xml:space="preserve">Day Dietary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3893417" id="Rounded Rectangle 17" o:spid="_x0000_s1033" style="position:absolute;margin-left:-.35pt;margin-top:-19.1pt;width:715.8pt;height:29.6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" fillcolor="#65a0d7 [3028]" stroked="f">
                <v:fill color2="#5898d4 [3172]" rotate="t" colors="0 #71a6db;.5 #559bdb;1 #438ac9" focus="100%" type="gradient">
                  <o:fill v:ext="view" type="gradientUnscaled"/>
                </v:fill>
                <v:shadow on="t" color="black" opacity="41287f" offset="0,1.5pt"/>
                <v:textbox>
                  <w:txbxContent>
                    <w:p w14:paraId="51F3CC2D" w14:textId="77777777" w:rsidR="00E528F7" w:rsidRPr="00556808" w:rsidRDefault="00E528F7" w:rsidP="00E528F7">
                      <w:pPr>
                        <w:jc w:val="center"/>
                        <w:rPr>
                          <w:color w:val="FFFF00"/>
                          <w:sz w:val="32"/>
                          <w:szCs w:val="32"/>
                          <w:lang w:val="en-AU"/>
                        </w:rPr>
                      </w:pPr>
                      <w:r w:rsidRPr="00556808">
                        <w:rPr>
                          <w:color w:val="FFFF00"/>
                          <w:sz w:val="32"/>
                          <w:szCs w:val="32"/>
                          <w:lang w:val="en-AU"/>
                        </w:rPr>
                        <w:t xml:space="preserve">3 </w:t>
                      </w:r>
                      <w:r>
                        <w:rPr>
                          <w:color w:val="FFFF00"/>
                          <w:sz w:val="32"/>
                          <w:szCs w:val="32"/>
                          <w:lang w:val="en-AU"/>
                        </w:rPr>
                        <w:t xml:space="preserve">to 7 </w:t>
                      </w:r>
                      <w:r w:rsidRPr="00556808">
                        <w:rPr>
                          <w:color w:val="FFFF00"/>
                          <w:sz w:val="32"/>
                          <w:szCs w:val="32"/>
                          <w:lang w:val="en-AU"/>
                        </w:rPr>
                        <w:t xml:space="preserve">Day Dietary Analysis </w:t>
                      </w:r>
                    </w:p>
                  </w:txbxContent>
                </v:textbox>
              </v:roundrect>
            </w:pict>
          </mc:Fallback>
        </mc:AlternateContent>
      </w:r>
    </w:p>
    <w:p w14:paraId="0EDD72DB" w14:textId="77777777" w:rsidR="00E528F7" w:rsidRDefault="00E528F7" w:rsidP="00E528F7"/>
    <w:tbl>
      <w:tblPr>
        <w:tblStyle w:val="ProjectTable"/>
        <w:tblW w:w="0" w:type="auto"/>
        <w:tblLook w:val="04A0" w:firstRow="1" w:lastRow="0" w:firstColumn="1" w:lastColumn="0" w:noHBand="0" w:noVBand="1"/>
      </w:tblPr>
      <w:tblGrid>
        <w:gridCol w:w="1989"/>
        <w:gridCol w:w="1286"/>
        <w:gridCol w:w="1295"/>
        <w:gridCol w:w="2804"/>
        <w:gridCol w:w="2126"/>
        <w:gridCol w:w="2551"/>
        <w:gridCol w:w="2195"/>
      </w:tblGrid>
      <w:tr w:rsidR="00E528F7" w:rsidRPr="00556808" w14:paraId="6567667B" w14:textId="77777777" w:rsidTr="00A056A6">
        <w:trPr>
          <w:cnfStyle w:val="100000000000" w:firstRow="1" w:lastRow="0" w:firstColumn="0" w:lastColumn="0" w:oddVBand="0" w:evenVBand="0" w:oddHBand="0" w:evenHBand="0" w:firstRowFirstColumn="0" w:firstRowLastColumn="0" w:lastRowFirstColumn="0" w:lastRowLastColumn="0"/>
        </w:trPr>
        <w:tc>
          <w:tcPr>
            <w:tcW w:w="1989" w:type="dxa"/>
          </w:tcPr>
          <w:p w14:paraId="608BEC56" w14:textId="77777777" w:rsidR="00E528F7" w:rsidRPr="00556808" w:rsidRDefault="00E528F7" w:rsidP="00A056A6">
            <w:pPr>
              <w:rPr>
                <w:sz w:val="16"/>
                <w:szCs w:val="16"/>
              </w:rPr>
            </w:pPr>
            <w:r w:rsidRPr="00556808">
              <w:rPr>
                <w:sz w:val="16"/>
                <w:szCs w:val="16"/>
              </w:rPr>
              <w:t>Food/Brand</w:t>
            </w:r>
          </w:p>
        </w:tc>
        <w:tc>
          <w:tcPr>
            <w:tcW w:w="1286" w:type="dxa"/>
          </w:tcPr>
          <w:p w14:paraId="72F68298" w14:textId="77777777" w:rsidR="00E528F7" w:rsidRPr="00556808" w:rsidRDefault="00E528F7" w:rsidP="00A056A6">
            <w:pPr>
              <w:rPr>
                <w:sz w:val="16"/>
                <w:szCs w:val="16"/>
              </w:rPr>
            </w:pPr>
            <w:r w:rsidRPr="00556808">
              <w:rPr>
                <w:sz w:val="16"/>
                <w:szCs w:val="16"/>
              </w:rPr>
              <w:t>Amount</w:t>
            </w:r>
          </w:p>
        </w:tc>
        <w:tc>
          <w:tcPr>
            <w:tcW w:w="1295" w:type="dxa"/>
          </w:tcPr>
          <w:p w14:paraId="75FCFBE0" w14:textId="77777777" w:rsidR="00E528F7" w:rsidRPr="00556808" w:rsidRDefault="00E528F7" w:rsidP="00A056A6">
            <w:pPr>
              <w:rPr>
                <w:sz w:val="16"/>
                <w:szCs w:val="16"/>
              </w:rPr>
            </w:pPr>
            <w:r w:rsidRPr="00556808">
              <w:rPr>
                <w:sz w:val="16"/>
                <w:szCs w:val="16"/>
              </w:rPr>
              <w:t>Time Eaten</w:t>
            </w:r>
          </w:p>
        </w:tc>
        <w:tc>
          <w:tcPr>
            <w:tcW w:w="2804" w:type="dxa"/>
          </w:tcPr>
          <w:p w14:paraId="0557A78E" w14:textId="77777777" w:rsidR="00E528F7" w:rsidRPr="00556808" w:rsidRDefault="00E528F7" w:rsidP="00A056A6">
            <w:pPr>
              <w:rPr>
                <w:sz w:val="16"/>
                <w:szCs w:val="16"/>
              </w:rPr>
            </w:pPr>
            <w:r w:rsidRPr="00556808">
              <w:rPr>
                <w:sz w:val="16"/>
                <w:szCs w:val="16"/>
              </w:rPr>
              <w:t>Any symptoms after eating?</w:t>
            </w:r>
          </w:p>
        </w:tc>
        <w:tc>
          <w:tcPr>
            <w:tcW w:w="2126" w:type="dxa"/>
          </w:tcPr>
          <w:p w14:paraId="0EC3AAB6" w14:textId="77777777" w:rsidR="00E528F7" w:rsidRPr="00556808" w:rsidRDefault="00E528F7" w:rsidP="00A056A6">
            <w:pPr>
              <w:rPr>
                <w:sz w:val="16"/>
                <w:szCs w:val="16"/>
              </w:rPr>
            </w:pPr>
            <w:r>
              <w:rPr>
                <w:sz w:val="16"/>
                <w:szCs w:val="16"/>
              </w:rPr>
              <w:t>In company?</w:t>
            </w:r>
          </w:p>
        </w:tc>
        <w:tc>
          <w:tcPr>
            <w:tcW w:w="2551" w:type="dxa"/>
          </w:tcPr>
          <w:p w14:paraId="0378BD78" w14:textId="77777777" w:rsidR="00E528F7" w:rsidRPr="00556808" w:rsidRDefault="00E528F7" w:rsidP="00A056A6">
            <w:pPr>
              <w:rPr>
                <w:sz w:val="16"/>
                <w:szCs w:val="16"/>
              </w:rPr>
            </w:pPr>
            <w:r>
              <w:rPr>
                <w:sz w:val="16"/>
                <w:szCs w:val="16"/>
              </w:rPr>
              <w:t>Activity while eating</w:t>
            </w:r>
          </w:p>
        </w:tc>
        <w:tc>
          <w:tcPr>
            <w:tcW w:w="2195" w:type="dxa"/>
          </w:tcPr>
          <w:p w14:paraId="4A0964A8" w14:textId="77777777" w:rsidR="00E528F7" w:rsidRDefault="00E528F7" w:rsidP="00A056A6">
            <w:pPr>
              <w:rPr>
                <w:sz w:val="16"/>
                <w:szCs w:val="16"/>
              </w:rPr>
            </w:pPr>
            <w:r>
              <w:rPr>
                <w:sz w:val="16"/>
                <w:szCs w:val="16"/>
              </w:rPr>
              <w:t xml:space="preserve">Mood </w:t>
            </w:r>
          </w:p>
        </w:tc>
      </w:tr>
      <w:tr w:rsidR="00E528F7" w:rsidRPr="00556808" w14:paraId="417D3569" w14:textId="77777777" w:rsidTr="00A056A6">
        <w:tc>
          <w:tcPr>
            <w:tcW w:w="1989" w:type="dxa"/>
          </w:tcPr>
          <w:p w14:paraId="4AD37AA3" w14:textId="77777777" w:rsidR="00E528F7" w:rsidRPr="00556808" w:rsidRDefault="00E528F7" w:rsidP="00A056A6">
            <w:pPr>
              <w:rPr>
                <w:sz w:val="16"/>
                <w:szCs w:val="16"/>
              </w:rPr>
            </w:pPr>
            <w:r>
              <w:rPr>
                <w:sz w:val="16"/>
                <w:szCs w:val="16"/>
              </w:rPr>
              <w:t>e.g Up-&amp;-Go</w:t>
            </w:r>
          </w:p>
        </w:tc>
        <w:tc>
          <w:tcPr>
            <w:tcW w:w="1286" w:type="dxa"/>
          </w:tcPr>
          <w:p w14:paraId="2E14A605" w14:textId="77777777" w:rsidR="00E528F7" w:rsidRPr="00556808" w:rsidRDefault="00E528F7" w:rsidP="00A056A6">
            <w:pPr>
              <w:rPr>
                <w:sz w:val="16"/>
                <w:szCs w:val="16"/>
              </w:rPr>
            </w:pPr>
            <w:r>
              <w:rPr>
                <w:sz w:val="16"/>
                <w:szCs w:val="16"/>
              </w:rPr>
              <w:t>250 ml</w:t>
            </w:r>
          </w:p>
        </w:tc>
        <w:tc>
          <w:tcPr>
            <w:tcW w:w="1295" w:type="dxa"/>
          </w:tcPr>
          <w:p w14:paraId="6931C962" w14:textId="77777777" w:rsidR="00E528F7" w:rsidRPr="00556808" w:rsidRDefault="00E528F7" w:rsidP="00A056A6">
            <w:pPr>
              <w:rPr>
                <w:sz w:val="16"/>
                <w:szCs w:val="16"/>
              </w:rPr>
            </w:pPr>
            <w:r>
              <w:rPr>
                <w:sz w:val="16"/>
                <w:szCs w:val="16"/>
              </w:rPr>
              <w:t>7am</w:t>
            </w:r>
          </w:p>
        </w:tc>
        <w:tc>
          <w:tcPr>
            <w:tcW w:w="2804" w:type="dxa"/>
          </w:tcPr>
          <w:p w14:paraId="36079DF4" w14:textId="77777777" w:rsidR="00E528F7" w:rsidRPr="00556808" w:rsidRDefault="00E528F7" w:rsidP="00A056A6">
            <w:pPr>
              <w:rPr>
                <w:sz w:val="16"/>
                <w:szCs w:val="16"/>
              </w:rPr>
            </w:pPr>
            <w:r>
              <w:rPr>
                <w:sz w:val="16"/>
                <w:szCs w:val="16"/>
              </w:rPr>
              <w:t>Bloating</w:t>
            </w:r>
          </w:p>
        </w:tc>
        <w:tc>
          <w:tcPr>
            <w:tcW w:w="2126" w:type="dxa"/>
          </w:tcPr>
          <w:p w14:paraId="5D435BF3" w14:textId="77777777" w:rsidR="00E528F7" w:rsidRPr="00556808" w:rsidRDefault="00E528F7" w:rsidP="00A056A6">
            <w:pPr>
              <w:rPr>
                <w:sz w:val="16"/>
                <w:szCs w:val="16"/>
              </w:rPr>
            </w:pPr>
            <w:r>
              <w:rPr>
                <w:sz w:val="16"/>
                <w:szCs w:val="16"/>
              </w:rPr>
              <w:t>Alone</w:t>
            </w:r>
          </w:p>
        </w:tc>
        <w:tc>
          <w:tcPr>
            <w:tcW w:w="2551" w:type="dxa"/>
          </w:tcPr>
          <w:p w14:paraId="7C2B6FF6" w14:textId="77777777" w:rsidR="00E528F7" w:rsidRPr="00556808" w:rsidRDefault="00E528F7" w:rsidP="00A056A6">
            <w:pPr>
              <w:rPr>
                <w:sz w:val="16"/>
                <w:szCs w:val="16"/>
              </w:rPr>
            </w:pPr>
            <w:r>
              <w:rPr>
                <w:sz w:val="16"/>
                <w:szCs w:val="16"/>
              </w:rPr>
              <w:t>Driving</w:t>
            </w:r>
          </w:p>
        </w:tc>
        <w:tc>
          <w:tcPr>
            <w:tcW w:w="2195" w:type="dxa"/>
          </w:tcPr>
          <w:p w14:paraId="297325C8" w14:textId="77777777" w:rsidR="00E528F7" w:rsidRPr="00556808" w:rsidRDefault="00E528F7" w:rsidP="00A056A6">
            <w:pPr>
              <w:rPr>
                <w:sz w:val="16"/>
                <w:szCs w:val="16"/>
              </w:rPr>
            </w:pPr>
            <w:r>
              <w:rPr>
                <w:sz w:val="16"/>
                <w:szCs w:val="16"/>
              </w:rPr>
              <w:t>Stressed</w:t>
            </w:r>
          </w:p>
        </w:tc>
      </w:tr>
      <w:tr w:rsidR="00E528F7" w:rsidRPr="00556808" w14:paraId="0B19E037" w14:textId="77777777" w:rsidTr="00A056A6">
        <w:tc>
          <w:tcPr>
            <w:tcW w:w="1989" w:type="dxa"/>
          </w:tcPr>
          <w:p w14:paraId="7B76C91E" w14:textId="77777777" w:rsidR="00E528F7" w:rsidRPr="00556808" w:rsidRDefault="00E528F7" w:rsidP="00A056A6">
            <w:pPr>
              <w:rPr>
                <w:sz w:val="16"/>
                <w:szCs w:val="16"/>
              </w:rPr>
            </w:pPr>
          </w:p>
        </w:tc>
        <w:tc>
          <w:tcPr>
            <w:tcW w:w="1286" w:type="dxa"/>
          </w:tcPr>
          <w:p w14:paraId="170E8B26" w14:textId="77777777" w:rsidR="00E528F7" w:rsidRPr="00556808" w:rsidRDefault="00E528F7" w:rsidP="00A056A6">
            <w:pPr>
              <w:rPr>
                <w:sz w:val="16"/>
                <w:szCs w:val="16"/>
              </w:rPr>
            </w:pPr>
          </w:p>
        </w:tc>
        <w:tc>
          <w:tcPr>
            <w:tcW w:w="1295" w:type="dxa"/>
          </w:tcPr>
          <w:p w14:paraId="23FCDF0A" w14:textId="77777777" w:rsidR="00E528F7" w:rsidRPr="00556808" w:rsidRDefault="00E528F7" w:rsidP="00A056A6">
            <w:pPr>
              <w:rPr>
                <w:sz w:val="16"/>
                <w:szCs w:val="16"/>
              </w:rPr>
            </w:pPr>
          </w:p>
        </w:tc>
        <w:tc>
          <w:tcPr>
            <w:tcW w:w="2804" w:type="dxa"/>
          </w:tcPr>
          <w:p w14:paraId="370538E2" w14:textId="77777777" w:rsidR="00E528F7" w:rsidRPr="00556808" w:rsidRDefault="00E528F7" w:rsidP="00A056A6">
            <w:pPr>
              <w:rPr>
                <w:sz w:val="16"/>
                <w:szCs w:val="16"/>
              </w:rPr>
            </w:pPr>
          </w:p>
        </w:tc>
        <w:tc>
          <w:tcPr>
            <w:tcW w:w="2126" w:type="dxa"/>
          </w:tcPr>
          <w:p w14:paraId="5E63FD0F" w14:textId="77777777" w:rsidR="00E528F7" w:rsidRPr="00556808" w:rsidRDefault="00E528F7" w:rsidP="00A056A6">
            <w:pPr>
              <w:rPr>
                <w:sz w:val="16"/>
                <w:szCs w:val="16"/>
              </w:rPr>
            </w:pPr>
          </w:p>
        </w:tc>
        <w:tc>
          <w:tcPr>
            <w:tcW w:w="2551" w:type="dxa"/>
          </w:tcPr>
          <w:p w14:paraId="3CF002D0" w14:textId="77777777" w:rsidR="00E528F7" w:rsidRPr="00556808" w:rsidRDefault="00E528F7" w:rsidP="00A056A6">
            <w:pPr>
              <w:rPr>
                <w:sz w:val="16"/>
                <w:szCs w:val="16"/>
              </w:rPr>
            </w:pPr>
          </w:p>
        </w:tc>
        <w:tc>
          <w:tcPr>
            <w:tcW w:w="2195" w:type="dxa"/>
          </w:tcPr>
          <w:p w14:paraId="5EA8C1A6" w14:textId="77777777" w:rsidR="00E528F7" w:rsidRPr="00556808" w:rsidRDefault="00E528F7" w:rsidP="00A056A6">
            <w:pPr>
              <w:rPr>
                <w:sz w:val="16"/>
                <w:szCs w:val="16"/>
              </w:rPr>
            </w:pPr>
          </w:p>
        </w:tc>
      </w:tr>
      <w:tr w:rsidR="00E528F7" w:rsidRPr="00556808" w14:paraId="1905456A" w14:textId="77777777" w:rsidTr="00A056A6">
        <w:tc>
          <w:tcPr>
            <w:tcW w:w="1989" w:type="dxa"/>
          </w:tcPr>
          <w:p w14:paraId="7ABB4876" w14:textId="77777777" w:rsidR="00E528F7" w:rsidRPr="00556808" w:rsidRDefault="00E528F7" w:rsidP="00A056A6">
            <w:pPr>
              <w:rPr>
                <w:sz w:val="16"/>
                <w:szCs w:val="16"/>
              </w:rPr>
            </w:pPr>
          </w:p>
        </w:tc>
        <w:tc>
          <w:tcPr>
            <w:tcW w:w="1286" w:type="dxa"/>
          </w:tcPr>
          <w:p w14:paraId="7DD7D6B1" w14:textId="77777777" w:rsidR="00E528F7" w:rsidRPr="00556808" w:rsidRDefault="00E528F7" w:rsidP="00A056A6">
            <w:pPr>
              <w:rPr>
                <w:sz w:val="16"/>
                <w:szCs w:val="16"/>
              </w:rPr>
            </w:pPr>
          </w:p>
        </w:tc>
        <w:tc>
          <w:tcPr>
            <w:tcW w:w="1295" w:type="dxa"/>
          </w:tcPr>
          <w:p w14:paraId="5C544002" w14:textId="77777777" w:rsidR="00E528F7" w:rsidRPr="00556808" w:rsidRDefault="00E528F7" w:rsidP="00A056A6">
            <w:pPr>
              <w:rPr>
                <w:sz w:val="16"/>
                <w:szCs w:val="16"/>
              </w:rPr>
            </w:pPr>
          </w:p>
        </w:tc>
        <w:tc>
          <w:tcPr>
            <w:tcW w:w="2804" w:type="dxa"/>
          </w:tcPr>
          <w:p w14:paraId="2728625F" w14:textId="77777777" w:rsidR="00E528F7" w:rsidRPr="00556808" w:rsidRDefault="00E528F7" w:rsidP="00A056A6">
            <w:pPr>
              <w:rPr>
                <w:sz w:val="16"/>
                <w:szCs w:val="16"/>
              </w:rPr>
            </w:pPr>
          </w:p>
        </w:tc>
        <w:tc>
          <w:tcPr>
            <w:tcW w:w="2126" w:type="dxa"/>
          </w:tcPr>
          <w:p w14:paraId="5352A197" w14:textId="77777777" w:rsidR="00E528F7" w:rsidRPr="00556808" w:rsidRDefault="00E528F7" w:rsidP="00A056A6">
            <w:pPr>
              <w:rPr>
                <w:sz w:val="16"/>
                <w:szCs w:val="16"/>
              </w:rPr>
            </w:pPr>
          </w:p>
        </w:tc>
        <w:tc>
          <w:tcPr>
            <w:tcW w:w="2551" w:type="dxa"/>
          </w:tcPr>
          <w:p w14:paraId="240DF7D9" w14:textId="77777777" w:rsidR="00E528F7" w:rsidRPr="00556808" w:rsidRDefault="00E528F7" w:rsidP="00A056A6">
            <w:pPr>
              <w:rPr>
                <w:sz w:val="16"/>
                <w:szCs w:val="16"/>
              </w:rPr>
            </w:pPr>
          </w:p>
        </w:tc>
        <w:tc>
          <w:tcPr>
            <w:tcW w:w="2195" w:type="dxa"/>
          </w:tcPr>
          <w:p w14:paraId="46E9F914" w14:textId="77777777" w:rsidR="00E528F7" w:rsidRPr="00556808" w:rsidRDefault="00E528F7" w:rsidP="00A056A6">
            <w:pPr>
              <w:rPr>
                <w:sz w:val="16"/>
                <w:szCs w:val="16"/>
              </w:rPr>
            </w:pPr>
          </w:p>
        </w:tc>
      </w:tr>
      <w:tr w:rsidR="00E528F7" w:rsidRPr="00556808" w14:paraId="4EFE8D81" w14:textId="77777777" w:rsidTr="00A056A6">
        <w:tc>
          <w:tcPr>
            <w:tcW w:w="1989" w:type="dxa"/>
          </w:tcPr>
          <w:p w14:paraId="7A44C27B" w14:textId="77777777" w:rsidR="00E528F7" w:rsidRPr="00556808" w:rsidRDefault="00E528F7" w:rsidP="00A056A6">
            <w:pPr>
              <w:rPr>
                <w:sz w:val="16"/>
                <w:szCs w:val="16"/>
              </w:rPr>
            </w:pPr>
          </w:p>
        </w:tc>
        <w:tc>
          <w:tcPr>
            <w:tcW w:w="1286" w:type="dxa"/>
          </w:tcPr>
          <w:p w14:paraId="3AE5D3C2" w14:textId="77777777" w:rsidR="00E528F7" w:rsidRPr="00556808" w:rsidRDefault="00E528F7" w:rsidP="00A056A6">
            <w:pPr>
              <w:rPr>
                <w:sz w:val="16"/>
                <w:szCs w:val="16"/>
              </w:rPr>
            </w:pPr>
          </w:p>
        </w:tc>
        <w:tc>
          <w:tcPr>
            <w:tcW w:w="1295" w:type="dxa"/>
          </w:tcPr>
          <w:p w14:paraId="1DF982AF" w14:textId="77777777" w:rsidR="00E528F7" w:rsidRPr="00556808" w:rsidRDefault="00E528F7" w:rsidP="00A056A6">
            <w:pPr>
              <w:rPr>
                <w:sz w:val="16"/>
                <w:szCs w:val="16"/>
              </w:rPr>
            </w:pPr>
          </w:p>
        </w:tc>
        <w:tc>
          <w:tcPr>
            <w:tcW w:w="2804" w:type="dxa"/>
          </w:tcPr>
          <w:p w14:paraId="081738D0" w14:textId="77777777" w:rsidR="00E528F7" w:rsidRPr="00556808" w:rsidRDefault="00E528F7" w:rsidP="00A056A6">
            <w:pPr>
              <w:rPr>
                <w:sz w:val="16"/>
                <w:szCs w:val="16"/>
              </w:rPr>
            </w:pPr>
          </w:p>
        </w:tc>
        <w:tc>
          <w:tcPr>
            <w:tcW w:w="2126" w:type="dxa"/>
          </w:tcPr>
          <w:p w14:paraId="7DEB30BE" w14:textId="77777777" w:rsidR="00E528F7" w:rsidRPr="00556808" w:rsidRDefault="00E528F7" w:rsidP="00A056A6">
            <w:pPr>
              <w:rPr>
                <w:sz w:val="16"/>
                <w:szCs w:val="16"/>
              </w:rPr>
            </w:pPr>
          </w:p>
        </w:tc>
        <w:tc>
          <w:tcPr>
            <w:tcW w:w="2551" w:type="dxa"/>
          </w:tcPr>
          <w:p w14:paraId="42B9D72B" w14:textId="77777777" w:rsidR="00E528F7" w:rsidRPr="00556808" w:rsidRDefault="00E528F7" w:rsidP="00A056A6">
            <w:pPr>
              <w:rPr>
                <w:sz w:val="16"/>
                <w:szCs w:val="16"/>
              </w:rPr>
            </w:pPr>
          </w:p>
        </w:tc>
        <w:tc>
          <w:tcPr>
            <w:tcW w:w="2195" w:type="dxa"/>
          </w:tcPr>
          <w:p w14:paraId="6E80670F" w14:textId="77777777" w:rsidR="00E528F7" w:rsidRPr="00556808" w:rsidRDefault="00E528F7" w:rsidP="00A056A6">
            <w:pPr>
              <w:rPr>
                <w:sz w:val="16"/>
                <w:szCs w:val="16"/>
              </w:rPr>
            </w:pPr>
          </w:p>
        </w:tc>
      </w:tr>
      <w:tr w:rsidR="00E528F7" w:rsidRPr="00556808" w14:paraId="1A3BE9B0" w14:textId="77777777" w:rsidTr="00A056A6">
        <w:tc>
          <w:tcPr>
            <w:tcW w:w="1989" w:type="dxa"/>
          </w:tcPr>
          <w:p w14:paraId="16876CCD" w14:textId="77777777" w:rsidR="00E528F7" w:rsidRPr="00556808" w:rsidRDefault="00E528F7" w:rsidP="00A056A6">
            <w:pPr>
              <w:rPr>
                <w:sz w:val="16"/>
                <w:szCs w:val="16"/>
              </w:rPr>
            </w:pPr>
          </w:p>
        </w:tc>
        <w:tc>
          <w:tcPr>
            <w:tcW w:w="1286" w:type="dxa"/>
          </w:tcPr>
          <w:p w14:paraId="6465AD44" w14:textId="77777777" w:rsidR="00E528F7" w:rsidRPr="00556808" w:rsidRDefault="00E528F7" w:rsidP="00A056A6">
            <w:pPr>
              <w:rPr>
                <w:sz w:val="16"/>
                <w:szCs w:val="16"/>
              </w:rPr>
            </w:pPr>
          </w:p>
        </w:tc>
        <w:tc>
          <w:tcPr>
            <w:tcW w:w="1295" w:type="dxa"/>
          </w:tcPr>
          <w:p w14:paraId="2BB4FDC5" w14:textId="77777777" w:rsidR="00E528F7" w:rsidRPr="00556808" w:rsidRDefault="00E528F7" w:rsidP="00A056A6">
            <w:pPr>
              <w:rPr>
                <w:sz w:val="16"/>
                <w:szCs w:val="16"/>
              </w:rPr>
            </w:pPr>
          </w:p>
        </w:tc>
        <w:tc>
          <w:tcPr>
            <w:tcW w:w="2804" w:type="dxa"/>
          </w:tcPr>
          <w:p w14:paraId="59782FE7" w14:textId="77777777" w:rsidR="00E528F7" w:rsidRPr="00556808" w:rsidRDefault="00E528F7" w:rsidP="00A056A6">
            <w:pPr>
              <w:rPr>
                <w:sz w:val="16"/>
                <w:szCs w:val="16"/>
              </w:rPr>
            </w:pPr>
          </w:p>
        </w:tc>
        <w:tc>
          <w:tcPr>
            <w:tcW w:w="2126" w:type="dxa"/>
          </w:tcPr>
          <w:p w14:paraId="72D299BD" w14:textId="77777777" w:rsidR="00E528F7" w:rsidRPr="00556808" w:rsidRDefault="00E528F7" w:rsidP="00A056A6">
            <w:pPr>
              <w:rPr>
                <w:sz w:val="16"/>
                <w:szCs w:val="16"/>
              </w:rPr>
            </w:pPr>
          </w:p>
        </w:tc>
        <w:tc>
          <w:tcPr>
            <w:tcW w:w="2551" w:type="dxa"/>
          </w:tcPr>
          <w:p w14:paraId="1460EC49" w14:textId="77777777" w:rsidR="00E528F7" w:rsidRPr="00556808" w:rsidRDefault="00E528F7" w:rsidP="00A056A6">
            <w:pPr>
              <w:rPr>
                <w:sz w:val="16"/>
                <w:szCs w:val="16"/>
              </w:rPr>
            </w:pPr>
          </w:p>
        </w:tc>
        <w:tc>
          <w:tcPr>
            <w:tcW w:w="2195" w:type="dxa"/>
          </w:tcPr>
          <w:p w14:paraId="6555737A" w14:textId="77777777" w:rsidR="00E528F7" w:rsidRPr="00556808" w:rsidRDefault="00E528F7" w:rsidP="00A056A6">
            <w:pPr>
              <w:rPr>
                <w:sz w:val="16"/>
                <w:szCs w:val="16"/>
              </w:rPr>
            </w:pPr>
          </w:p>
        </w:tc>
      </w:tr>
      <w:tr w:rsidR="00E528F7" w:rsidRPr="00556808" w14:paraId="31DF1F2B" w14:textId="77777777" w:rsidTr="00A056A6">
        <w:tc>
          <w:tcPr>
            <w:tcW w:w="1989" w:type="dxa"/>
          </w:tcPr>
          <w:p w14:paraId="0780BAAA" w14:textId="77777777" w:rsidR="00E528F7" w:rsidRPr="00556808" w:rsidRDefault="00E528F7" w:rsidP="00A056A6">
            <w:pPr>
              <w:rPr>
                <w:sz w:val="16"/>
                <w:szCs w:val="16"/>
              </w:rPr>
            </w:pPr>
          </w:p>
        </w:tc>
        <w:tc>
          <w:tcPr>
            <w:tcW w:w="1286" w:type="dxa"/>
          </w:tcPr>
          <w:p w14:paraId="7085C84C" w14:textId="77777777" w:rsidR="00E528F7" w:rsidRPr="00556808" w:rsidRDefault="00E528F7" w:rsidP="00A056A6">
            <w:pPr>
              <w:rPr>
                <w:sz w:val="16"/>
                <w:szCs w:val="16"/>
              </w:rPr>
            </w:pPr>
          </w:p>
        </w:tc>
        <w:tc>
          <w:tcPr>
            <w:tcW w:w="1295" w:type="dxa"/>
          </w:tcPr>
          <w:p w14:paraId="576202D2" w14:textId="77777777" w:rsidR="00E528F7" w:rsidRPr="00556808" w:rsidRDefault="00E528F7" w:rsidP="00A056A6">
            <w:pPr>
              <w:rPr>
                <w:sz w:val="16"/>
                <w:szCs w:val="16"/>
              </w:rPr>
            </w:pPr>
          </w:p>
        </w:tc>
        <w:tc>
          <w:tcPr>
            <w:tcW w:w="2804" w:type="dxa"/>
          </w:tcPr>
          <w:p w14:paraId="66130BD4" w14:textId="77777777" w:rsidR="00E528F7" w:rsidRPr="00556808" w:rsidRDefault="00E528F7" w:rsidP="00A056A6">
            <w:pPr>
              <w:rPr>
                <w:sz w:val="16"/>
                <w:szCs w:val="16"/>
              </w:rPr>
            </w:pPr>
          </w:p>
        </w:tc>
        <w:tc>
          <w:tcPr>
            <w:tcW w:w="2126" w:type="dxa"/>
          </w:tcPr>
          <w:p w14:paraId="03B9A02E" w14:textId="77777777" w:rsidR="00E528F7" w:rsidRPr="00556808" w:rsidRDefault="00E528F7" w:rsidP="00A056A6">
            <w:pPr>
              <w:rPr>
                <w:sz w:val="16"/>
                <w:szCs w:val="16"/>
              </w:rPr>
            </w:pPr>
          </w:p>
        </w:tc>
        <w:tc>
          <w:tcPr>
            <w:tcW w:w="2551" w:type="dxa"/>
          </w:tcPr>
          <w:p w14:paraId="0342C83A" w14:textId="77777777" w:rsidR="00E528F7" w:rsidRPr="00556808" w:rsidRDefault="00E528F7" w:rsidP="00A056A6">
            <w:pPr>
              <w:rPr>
                <w:sz w:val="16"/>
                <w:szCs w:val="16"/>
              </w:rPr>
            </w:pPr>
          </w:p>
        </w:tc>
        <w:tc>
          <w:tcPr>
            <w:tcW w:w="2195" w:type="dxa"/>
          </w:tcPr>
          <w:p w14:paraId="3407FF6F" w14:textId="77777777" w:rsidR="00E528F7" w:rsidRPr="00556808" w:rsidRDefault="00E528F7" w:rsidP="00A056A6">
            <w:pPr>
              <w:rPr>
                <w:sz w:val="16"/>
                <w:szCs w:val="16"/>
              </w:rPr>
            </w:pPr>
          </w:p>
        </w:tc>
      </w:tr>
      <w:tr w:rsidR="00E528F7" w:rsidRPr="00556808" w14:paraId="6B55971F" w14:textId="77777777" w:rsidTr="00A056A6">
        <w:tc>
          <w:tcPr>
            <w:tcW w:w="1989" w:type="dxa"/>
          </w:tcPr>
          <w:p w14:paraId="57BB76EE" w14:textId="77777777" w:rsidR="00E528F7" w:rsidRPr="00556808" w:rsidRDefault="00E528F7" w:rsidP="00A056A6">
            <w:pPr>
              <w:rPr>
                <w:sz w:val="16"/>
                <w:szCs w:val="16"/>
              </w:rPr>
            </w:pPr>
          </w:p>
        </w:tc>
        <w:tc>
          <w:tcPr>
            <w:tcW w:w="1286" w:type="dxa"/>
          </w:tcPr>
          <w:p w14:paraId="4DCE7F26" w14:textId="77777777" w:rsidR="00E528F7" w:rsidRPr="00556808" w:rsidRDefault="00E528F7" w:rsidP="00A056A6">
            <w:pPr>
              <w:rPr>
                <w:sz w:val="16"/>
                <w:szCs w:val="16"/>
              </w:rPr>
            </w:pPr>
          </w:p>
        </w:tc>
        <w:tc>
          <w:tcPr>
            <w:tcW w:w="1295" w:type="dxa"/>
          </w:tcPr>
          <w:p w14:paraId="05F0A3DC" w14:textId="77777777" w:rsidR="00E528F7" w:rsidRPr="00556808" w:rsidRDefault="00E528F7" w:rsidP="00A056A6">
            <w:pPr>
              <w:rPr>
                <w:sz w:val="16"/>
                <w:szCs w:val="16"/>
              </w:rPr>
            </w:pPr>
          </w:p>
        </w:tc>
        <w:tc>
          <w:tcPr>
            <w:tcW w:w="2804" w:type="dxa"/>
          </w:tcPr>
          <w:p w14:paraId="7BCAD43C" w14:textId="77777777" w:rsidR="00E528F7" w:rsidRPr="00556808" w:rsidRDefault="00E528F7" w:rsidP="00A056A6">
            <w:pPr>
              <w:rPr>
                <w:sz w:val="16"/>
                <w:szCs w:val="16"/>
              </w:rPr>
            </w:pPr>
          </w:p>
        </w:tc>
        <w:tc>
          <w:tcPr>
            <w:tcW w:w="2126" w:type="dxa"/>
          </w:tcPr>
          <w:p w14:paraId="2F3CED2C" w14:textId="77777777" w:rsidR="00E528F7" w:rsidRPr="00556808" w:rsidRDefault="00E528F7" w:rsidP="00A056A6">
            <w:pPr>
              <w:rPr>
                <w:sz w:val="16"/>
                <w:szCs w:val="16"/>
              </w:rPr>
            </w:pPr>
          </w:p>
        </w:tc>
        <w:tc>
          <w:tcPr>
            <w:tcW w:w="2551" w:type="dxa"/>
          </w:tcPr>
          <w:p w14:paraId="4F636FB3" w14:textId="77777777" w:rsidR="00E528F7" w:rsidRPr="00556808" w:rsidRDefault="00E528F7" w:rsidP="00A056A6">
            <w:pPr>
              <w:rPr>
                <w:sz w:val="16"/>
                <w:szCs w:val="16"/>
              </w:rPr>
            </w:pPr>
          </w:p>
        </w:tc>
        <w:tc>
          <w:tcPr>
            <w:tcW w:w="2195" w:type="dxa"/>
          </w:tcPr>
          <w:p w14:paraId="34C10124" w14:textId="77777777" w:rsidR="00E528F7" w:rsidRPr="00556808" w:rsidRDefault="00E528F7" w:rsidP="00A056A6">
            <w:pPr>
              <w:rPr>
                <w:sz w:val="16"/>
                <w:szCs w:val="16"/>
              </w:rPr>
            </w:pPr>
          </w:p>
        </w:tc>
      </w:tr>
      <w:tr w:rsidR="00E528F7" w:rsidRPr="00556808" w14:paraId="33132877" w14:textId="77777777" w:rsidTr="00A056A6">
        <w:tc>
          <w:tcPr>
            <w:tcW w:w="1989" w:type="dxa"/>
          </w:tcPr>
          <w:p w14:paraId="4D936052" w14:textId="77777777" w:rsidR="00E528F7" w:rsidRPr="00556808" w:rsidRDefault="00E528F7" w:rsidP="00A056A6">
            <w:pPr>
              <w:rPr>
                <w:sz w:val="16"/>
                <w:szCs w:val="16"/>
              </w:rPr>
            </w:pPr>
          </w:p>
        </w:tc>
        <w:tc>
          <w:tcPr>
            <w:tcW w:w="1286" w:type="dxa"/>
          </w:tcPr>
          <w:p w14:paraId="29E2FE89" w14:textId="77777777" w:rsidR="00E528F7" w:rsidRPr="00556808" w:rsidRDefault="00E528F7" w:rsidP="00A056A6">
            <w:pPr>
              <w:rPr>
                <w:sz w:val="16"/>
                <w:szCs w:val="16"/>
              </w:rPr>
            </w:pPr>
          </w:p>
        </w:tc>
        <w:tc>
          <w:tcPr>
            <w:tcW w:w="1295" w:type="dxa"/>
          </w:tcPr>
          <w:p w14:paraId="044B91F5" w14:textId="77777777" w:rsidR="00E528F7" w:rsidRPr="00556808" w:rsidRDefault="00E528F7" w:rsidP="00A056A6">
            <w:pPr>
              <w:rPr>
                <w:sz w:val="16"/>
                <w:szCs w:val="16"/>
              </w:rPr>
            </w:pPr>
          </w:p>
        </w:tc>
        <w:tc>
          <w:tcPr>
            <w:tcW w:w="2804" w:type="dxa"/>
          </w:tcPr>
          <w:p w14:paraId="622B22B8" w14:textId="77777777" w:rsidR="00E528F7" w:rsidRPr="00556808" w:rsidRDefault="00E528F7" w:rsidP="00A056A6">
            <w:pPr>
              <w:rPr>
                <w:sz w:val="16"/>
                <w:szCs w:val="16"/>
              </w:rPr>
            </w:pPr>
          </w:p>
        </w:tc>
        <w:tc>
          <w:tcPr>
            <w:tcW w:w="2126" w:type="dxa"/>
          </w:tcPr>
          <w:p w14:paraId="2BDFC7F5" w14:textId="77777777" w:rsidR="00E528F7" w:rsidRPr="00556808" w:rsidRDefault="00E528F7" w:rsidP="00A056A6">
            <w:pPr>
              <w:rPr>
                <w:sz w:val="16"/>
                <w:szCs w:val="16"/>
              </w:rPr>
            </w:pPr>
          </w:p>
        </w:tc>
        <w:tc>
          <w:tcPr>
            <w:tcW w:w="2551" w:type="dxa"/>
          </w:tcPr>
          <w:p w14:paraId="4306D70C" w14:textId="77777777" w:rsidR="00E528F7" w:rsidRPr="00556808" w:rsidRDefault="00E528F7" w:rsidP="00A056A6">
            <w:pPr>
              <w:rPr>
                <w:sz w:val="16"/>
                <w:szCs w:val="16"/>
              </w:rPr>
            </w:pPr>
          </w:p>
        </w:tc>
        <w:tc>
          <w:tcPr>
            <w:tcW w:w="2195" w:type="dxa"/>
          </w:tcPr>
          <w:p w14:paraId="7874C76A" w14:textId="77777777" w:rsidR="00E528F7" w:rsidRPr="00556808" w:rsidRDefault="00E528F7" w:rsidP="00A056A6">
            <w:pPr>
              <w:rPr>
                <w:sz w:val="16"/>
                <w:szCs w:val="16"/>
              </w:rPr>
            </w:pPr>
          </w:p>
        </w:tc>
      </w:tr>
      <w:tr w:rsidR="00E528F7" w:rsidRPr="00556808" w14:paraId="7C2F430B" w14:textId="77777777" w:rsidTr="00A056A6">
        <w:tc>
          <w:tcPr>
            <w:tcW w:w="1989" w:type="dxa"/>
          </w:tcPr>
          <w:p w14:paraId="010439EC" w14:textId="77777777" w:rsidR="00E528F7" w:rsidRPr="00556808" w:rsidRDefault="00E528F7" w:rsidP="00A056A6">
            <w:pPr>
              <w:rPr>
                <w:sz w:val="16"/>
                <w:szCs w:val="16"/>
              </w:rPr>
            </w:pPr>
          </w:p>
        </w:tc>
        <w:tc>
          <w:tcPr>
            <w:tcW w:w="1286" w:type="dxa"/>
          </w:tcPr>
          <w:p w14:paraId="1A2EBA4D" w14:textId="77777777" w:rsidR="00E528F7" w:rsidRPr="00556808" w:rsidRDefault="00E528F7" w:rsidP="00A056A6">
            <w:pPr>
              <w:rPr>
                <w:sz w:val="16"/>
                <w:szCs w:val="16"/>
              </w:rPr>
            </w:pPr>
          </w:p>
        </w:tc>
        <w:tc>
          <w:tcPr>
            <w:tcW w:w="1295" w:type="dxa"/>
          </w:tcPr>
          <w:p w14:paraId="0DADCBDB" w14:textId="77777777" w:rsidR="00E528F7" w:rsidRPr="00556808" w:rsidRDefault="00E528F7" w:rsidP="00A056A6">
            <w:pPr>
              <w:rPr>
                <w:sz w:val="16"/>
                <w:szCs w:val="16"/>
              </w:rPr>
            </w:pPr>
          </w:p>
        </w:tc>
        <w:tc>
          <w:tcPr>
            <w:tcW w:w="2804" w:type="dxa"/>
          </w:tcPr>
          <w:p w14:paraId="5F725228" w14:textId="77777777" w:rsidR="00E528F7" w:rsidRPr="00556808" w:rsidRDefault="00E528F7" w:rsidP="00A056A6">
            <w:pPr>
              <w:rPr>
                <w:sz w:val="16"/>
                <w:szCs w:val="16"/>
              </w:rPr>
            </w:pPr>
          </w:p>
        </w:tc>
        <w:tc>
          <w:tcPr>
            <w:tcW w:w="2126" w:type="dxa"/>
          </w:tcPr>
          <w:p w14:paraId="3FC6B690" w14:textId="77777777" w:rsidR="00E528F7" w:rsidRPr="00556808" w:rsidRDefault="00E528F7" w:rsidP="00A056A6">
            <w:pPr>
              <w:rPr>
                <w:sz w:val="16"/>
                <w:szCs w:val="16"/>
              </w:rPr>
            </w:pPr>
          </w:p>
        </w:tc>
        <w:tc>
          <w:tcPr>
            <w:tcW w:w="2551" w:type="dxa"/>
          </w:tcPr>
          <w:p w14:paraId="4556955E" w14:textId="77777777" w:rsidR="00E528F7" w:rsidRPr="00556808" w:rsidRDefault="00E528F7" w:rsidP="00A056A6">
            <w:pPr>
              <w:rPr>
                <w:sz w:val="16"/>
                <w:szCs w:val="16"/>
              </w:rPr>
            </w:pPr>
          </w:p>
        </w:tc>
        <w:tc>
          <w:tcPr>
            <w:tcW w:w="2195" w:type="dxa"/>
          </w:tcPr>
          <w:p w14:paraId="25AD15EF" w14:textId="77777777" w:rsidR="00E528F7" w:rsidRPr="00556808" w:rsidRDefault="00E528F7" w:rsidP="00A056A6">
            <w:pPr>
              <w:rPr>
                <w:sz w:val="16"/>
                <w:szCs w:val="16"/>
              </w:rPr>
            </w:pPr>
          </w:p>
        </w:tc>
      </w:tr>
      <w:tr w:rsidR="00E528F7" w:rsidRPr="00556808" w14:paraId="6A55FE7A" w14:textId="77777777" w:rsidTr="00A056A6">
        <w:tc>
          <w:tcPr>
            <w:tcW w:w="1989" w:type="dxa"/>
          </w:tcPr>
          <w:p w14:paraId="3C2BF94D" w14:textId="77777777" w:rsidR="00E528F7" w:rsidRPr="00556808" w:rsidRDefault="00E528F7" w:rsidP="00A056A6">
            <w:pPr>
              <w:rPr>
                <w:sz w:val="16"/>
                <w:szCs w:val="16"/>
              </w:rPr>
            </w:pPr>
          </w:p>
        </w:tc>
        <w:tc>
          <w:tcPr>
            <w:tcW w:w="1286" w:type="dxa"/>
          </w:tcPr>
          <w:p w14:paraId="7E07E5FF" w14:textId="77777777" w:rsidR="00E528F7" w:rsidRPr="00556808" w:rsidRDefault="00E528F7" w:rsidP="00A056A6">
            <w:pPr>
              <w:rPr>
                <w:sz w:val="16"/>
                <w:szCs w:val="16"/>
              </w:rPr>
            </w:pPr>
          </w:p>
        </w:tc>
        <w:tc>
          <w:tcPr>
            <w:tcW w:w="1295" w:type="dxa"/>
          </w:tcPr>
          <w:p w14:paraId="100F5E7A" w14:textId="77777777" w:rsidR="00E528F7" w:rsidRPr="00556808" w:rsidRDefault="00E528F7" w:rsidP="00A056A6">
            <w:pPr>
              <w:rPr>
                <w:sz w:val="16"/>
                <w:szCs w:val="16"/>
              </w:rPr>
            </w:pPr>
          </w:p>
        </w:tc>
        <w:tc>
          <w:tcPr>
            <w:tcW w:w="2804" w:type="dxa"/>
          </w:tcPr>
          <w:p w14:paraId="38A82518" w14:textId="77777777" w:rsidR="00E528F7" w:rsidRPr="00556808" w:rsidRDefault="00E528F7" w:rsidP="00A056A6">
            <w:pPr>
              <w:rPr>
                <w:sz w:val="16"/>
                <w:szCs w:val="16"/>
              </w:rPr>
            </w:pPr>
          </w:p>
        </w:tc>
        <w:tc>
          <w:tcPr>
            <w:tcW w:w="2126" w:type="dxa"/>
          </w:tcPr>
          <w:p w14:paraId="25A3DB18" w14:textId="77777777" w:rsidR="00E528F7" w:rsidRPr="00556808" w:rsidRDefault="00E528F7" w:rsidP="00A056A6">
            <w:pPr>
              <w:rPr>
                <w:sz w:val="16"/>
                <w:szCs w:val="16"/>
              </w:rPr>
            </w:pPr>
          </w:p>
        </w:tc>
        <w:tc>
          <w:tcPr>
            <w:tcW w:w="2551" w:type="dxa"/>
          </w:tcPr>
          <w:p w14:paraId="1A18E53D" w14:textId="77777777" w:rsidR="00E528F7" w:rsidRPr="00556808" w:rsidRDefault="00E528F7" w:rsidP="00A056A6">
            <w:pPr>
              <w:rPr>
                <w:sz w:val="16"/>
                <w:szCs w:val="16"/>
              </w:rPr>
            </w:pPr>
          </w:p>
        </w:tc>
        <w:tc>
          <w:tcPr>
            <w:tcW w:w="2195" w:type="dxa"/>
          </w:tcPr>
          <w:p w14:paraId="481F0D82" w14:textId="77777777" w:rsidR="00E528F7" w:rsidRPr="00556808" w:rsidRDefault="00E528F7" w:rsidP="00A056A6">
            <w:pPr>
              <w:rPr>
                <w:sz w:val="16"/>
                <w:szCs w:val="16"/>
              </w:rPr>
            </w:pPr>
          </w:p>
        </w:tc>
      </w:tr>
      <w:tr w:rsidR="00E528F7" w:rsidRPr="00556808" w14:paraId="68A47E1D" w14:textId="77777777" w:rsidTr="00A056A6">
        <w:tc>
          <w:tcPr>
            <w:tcW w:w="1989" w:type="dxa"/>
          </w:tcPr>
          <w:p w14:paraId="00108EC0" w14:textId="77777777" w:rsidR="00E528F7" w:rsidRPr="00556808" w:rsidRDefault="00E528F7" w:rsidP="00A056A6">
            <w:pPr>
              <w:rPr>
                <w:sz w:val="16"/>
                <w:szCs w:val="16"/>
              </w:rPr>
            </w:pPr>
          </w:p>
        </w:tc>
        <w:tc>
          <w:tcPr>
            <w:tcW w:w="1286" w:type="dxa"/>
          </w:tcPr>
          <w:p w14:paraId="16411BF7" w14:textId="77777777" w:rsidR="00E528F7" w:rsidRPr="00556808" w:rsidRDefault="00E528F7" w:rsidP="00A056A6">
            <w:pPr>
              <w:rPr>
                <w:sz w:val="16"/>
                <w:szCs w:val="16"/>
              </w:rPr>
            </w:pPr>
          </w:p>
        </w:tc>
        <w:tc>
          <w:tcPr>
            <w:tcW w:w="1295" w:type="dxa"/>
          </w:tcPr>
          <w:p w14:paraId="5ADA9FC2" w14:textId="77777777" w:rsidR="00E528F7" w:rsidRPr="00556808" w:rsidRDefault="00E528F7" w:rsidP="00A056A6">
            <w:pPr>
              <w:rPr>
                <w:sz w:val="16"/>
                <w:szCs w:val="16"/>
              </w:rPr>
            </w:pPr>
          </w:p>
        </w:tc>
        <w:tc>
          <w:tcPr>
            <w:tcW w:w="2804" w:type="dxa"/>
          </w:tcPr>
          <w:p w14:paraId="102FB27C" w14:textId="77777777" w:rsidR="00E528F7" w:rsidRPr="00556808" w:rsidRDefault="00E528F7" w:rsidP="00A056A6">
            <w:pPr>
              <w:rPr>
                <w:sz w:val="16"/>
                <w:szCs w:val="16"/>
              </w:rPr>
            </w:pPr>
          </w:p>
        </w:tc>
        <w:tc>
          <w:tcPr>
            <w:tcW w:w="2126" w:type="dxa"/>
          </w:tcPr>
          <w:p w14:paraId="10DEFA9E" w14:textId="77777777" w:rsidR="00E528F7" w:rsidRPr="00556808" w:rsidRDefault="00E528F7" w:rsidP="00A056A6">
            <w:pPr>
              <w:rPr>
                <w:sz w:val="16"/>
                <w:szCs w:val="16"/>
              </w:rPr>
            </w:pPr>
          </w:p>
        </w:tc>
        <w:tc>
          <w:tcPr>
            <w:tcW w:w="2551" w:type="dxa"/>
          </w:tcPr>
          <w:p w14:paraId="55414262" w14:textId="77777777" w:rsidR="00E528F7" w:rsidRPr="00556808" w:rsidRDefault="00E528F7" w:rsidP="00A056A6">
            <w:pPr>
              <w:rPr>
                <w:sz w:val="16"/>
                <w:szCs w:val="16"/>
              </w:rPr>
            </w:pPr>
          </w:p>
        </w:tc>
        <w:tc>
          <w:tcPr>
            <w:tcW w:w="2195" w:type="dxa"/>
          </w:tcPr>
          <w:p w14:paraId="439C9247" w14:textId="77777777" w:rsidR="00E528F7" w:rsidRPr="00556808" w:rsidRDefault="00E528F7" w:rsidP="00A056A6">
            <w:pPr>
              <w:rPr>
                <w:sz w:val="16"/>
                <w:szCs w:val="16"/>
              </w:rPr>
            </w:pPr>
          </w:p>
        </w:tc>
      </w:tr>
      <w:tr w:rsidR="00E528F7" w:rsidRPr="00556808" w14:paraId="2D7A0ABF" w14:textId="77777777" w:rsidTr="00A056A6">
        <w:tc>
          <w:tcPr>
            <w:tcW w:w="1989" w:type="dxa"/>
          </w:tcPr>
          <w:p w14:paraId="098713F4" w14:textId="77777777" w:rsidR="00E528F7" w:rsidRPr="00556808" w:rsidRDefault="00E528F7" w:rsidP="00A056A6">
            <w:pPr>
              <w:rPr>
                <w:sz w:val="16"/>
                <w:szCs w:val="16"/>
              </w:rPr>
            </w:pPr>
          </w:p>
        </w:tc>
        <w:tc>
          <w:tcPr>
            <w:tcW w:w="1286" w:type="dxa"/>
          </w:tcPr>
          <w:p w14:paraId="1E151CF5" w14:textId="77777777" w:rsidR="00E528F7" w:rsidRPr="00556808" w:rsidRDefault="00E528F7" w:rsidP="00A056A6">
            <w:pPr>
              <w:rPr>
                <w:sz w:val="16"/>
                <w:szCs w:val="16"/>
              </w:rPr>
            </w:pPr>
          </w:p>
        </w:tc>
        <w:tc>
          <w:tcPr>
            <w:tcW w:w="1295" w:type="dxa"/>
          </w:tcPr>
          <w:p w14:paraId="2B04A804" w14:textId="77777777" w:rsidR="00E528F7" w:rsidRPr="00556808" w:rsidRDefault="00E528F7" w:rsidP="00A056A6">
            <w:pPr>
              <w:rPr>
                <w:sz w:val="16"/>
                <w:szCs w:val="16"/>
              </w:rPr>
            </w:pPr>
          </w:p>
        </w:tc>
        <w:tc>
          <w:tcPr>
            <w:tcW w:w="2804" w:type="dxa"/>
          </w:tcPr>
          <w:p w14:paraId="6CAE6017" w14:textId="77777777" w:rsidR="00E528F7" w:rsidRPr="00556808" w:rsidRDefault="00E528F7" w:rsidP="00A056A6">
            <w:pPr>
              <w:rPr>
                <w:sz w:val="16"/>
                <w:szCs w:val="16"/>
              </w:rPr>
            </w:pPr>
          </w:p>
        </w:tc>
        <w:tc>
          <w:tcPr>
            <w:tcW w:w="2126" w:type="dxa"/>
          </w:tcPr>
          <w:p w14:paraId="78A94CDC" w14:textId="77777777" w:rsidR="00E528F7" w:rsidRPr="00556808" w:rsidRDefault="00E528F7" w:rsidP="00A056A6">
            <w:pPr>
              <w:rPr>
                <w:sz w:val="16"/>
                <w:szCs w:val="16"/>
              </w:rPr>
            </w:pPr>
          </w:p>
        </w:tc>
        <w:tc>
          <w:tcPr>
            <w:tcW w:w="2551" w:type="dxa"/>
          </w:tcPr>
          <w:p w14:paraId="11F69387" w14:textId="77777777" w:rsidR="00E528F7" w:rsidRPr="00556808" w:rsidRDefault="00E528F7" w:rsidP="00A056A6">
            <w:pPr>
              <w:rPr>
                <w:sz w:val="16"/>
                <w:szCs w:val="16"/>
              </w:rPr>
            </w:pPr>
          </w:p>
        </w:tc>
        <w:tc>
          <w:tcPr>
            <w:tcW w:w="2195" w:type="dxa"/>
          </w:tcPr>
          <w:p w14:paraId="3B866268" w14:textId="77777777" w:rsidR="00E528F7" w:rsidRPr="00556808" w:rsidRDefault="00E528F7" w:rsidP="00A056A6">
            <w:pPr>
              <w:rPr>
                <w:sz w:val="16"/>
                <w:szCs w:val="16"/>
              </w:rPr>
            </w:pPr>
          </w:p>
        </w:tc>
      </w:tr>
      <w:tr w:rsidR="00E528F7" w:rsidRPr="00556808" w14:paraId="06A17064" w14:textId="77777777" w:rsidTr="00A056A6">
        <w:tc>
          <w:tcPr>
            <w:tcW w:w="1989" w:type="dxa"/>
          </w:tcPr>
          <w:p w14:paraId="3DFB087E" w14:textId="77777777" w:rsidR="00E528F7" w:rsidRPr="00556808" w:rsidRDefault="00E528F7" w:rsidP="00A056A6">
            <w:pPr>
              <w:rPr>
                <w:sz w:val="16"/>
                <w:szCs w:val="16"/>
              </w:rPr>
            </w:pPr>
          </w:p>
        </w:tc>
        <w:tc>
          <w:tcPr>
            <w:tcW w:w="1286" w:type="dxa"/>
          </w:tcPr>
          <w:p w14:paraId="6281B212" w14:textId="77777777" w:rsidR="00E528F7" w:rsidRPr="00556808" w:rsidRDefault="00E528F7" w:rsidP="00A056A6">
            <w:pPr>
              <w:rPr>
                <w:sz w:val="16"/>
                <w:szCs w:val="16"/>
              </w:rPr>
            </w:pPr>
          </w:p>
        </w:tc>
        <w:tc>
          <w:tcPr>
            <w:tcW w:w="1295" w:type="dxa"/>
          </w:tcPr>
          <w:p w14:paraId="249956C0" w14:textId="77777777" w:rsidR="00E528F7" w:rsidRPr="00556808" w:rsidRDefault="00E528F7" w:rsidP="00A056A6">
            <w:pPr>
              <w:rPr>
                <w:sz w:val="16"/>
                <w:szCs w:val="16"/>
              </w:rPr>
            </w:pPr>
          </w:p>
        </w:tc>
        <w:tc>
          <w:tcPr>
            <w:tcW w:w="2804" w:type="dxa"/>
          </w:tcPr>
          <w:p w14:paraId="29A1C10B" w14:textId="77777777" w:rsidR="00E528F7" w:rsidRPr="00556808" w:rsidRDefault="00E528F7" w:rsidP="00A056A6">
            <w:pPr>
              <w:rPr>
                <w:sz w:val="16"/>
                <w:szCs w:val="16"/>
              </w:rPr>
            </w:pPr>
          </w:p>
        </w:tc>
        <w:tc>
          <w:tcPr>
            <w:tcW w:w="2126" w:type="dxa"/>
          </w:tcPr>
          <w:p w14:paraId="3D778CCD" w14:textId="77777777" w:rsidR="00E528F7" w:rsidRPr="00556808" w:rsidRDefault="00E528F7" w:rsidP="00A056A6">
            <w:pPr>
              <w:rPr>
                <w:sz w:val="16"/>
                <w:szCs w:val="16"/>
              </w:rPr>
            </w:pPr>
          </w:p>
        </w:tc>
        <w:tc>
          <w:tcPr>
            <w:tcW w:w="2551" w:type="dxa"/>
          </w:tcPr>
          <w:p w14:paraId="2E616B17" w14:textId="77777777" w:rsidR="00E528F7" w:rsidRPr="00556808" w:rsidRDefault="00E528F7" w:rsidP="00A056A6">
            <w:pPr>
              <w:rPr>
                <w:sz w:val="16"/>
                <w:szCs w:val="16"/>
              </w:rPr>
            </w:pPr>
          </w:p>
        </w:tc>
        <w:tc>
          <w:tcPr>
            <w:tcW w:w="2195" w:type="dxa"/>
          </w:tcPr>
          <w:p w14:paraId="6A562A4B" w14:textId="77777777" w:rsidR="00E528F7" w:rsidRPr="00556808" w:rsidRDefault="00E528F7" w:rsidP="00A056A6">
            <w:pPr>
              <w:rPr>
                <w:sz w:val="16"/>
                <w:szCs w:val="16"/>
              </w:rPr>
            </w:pPr>
          </w:p>
        </w:tc>
      </w:tr>
    </w:tbl>
    <w:p w14:paraId="7A616A71" w14:textId="77777777" w:rsidR="00E528F7" w:rsidRDefault="00E528F7" w:rsidP="00E528F7">
      <w:r>
        <w:rPr>
          <w:noProof/>
          <w:lang w:val="en-AU" w:eastAsia="en-AU"/>
        </w:rPr>
        <w:drawing>
          <wp:inline distT="0" distB="0" distL="0" distR="0" wp14:anchorId="672C9971" wp14:editId="350767C8">
            <wp:extent cx="4510088" cy="83343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8943" cy="833225"/>
                    </a:xfrm>
                    <a:prstGeom prst="rect">
                      <a:avLst/>
                    </a:prstGeom>
                    <a:noFill/>
                  </pic:spPr>
                </pic:pic>
              </a:graphicData>
            </a:graphic>
          </wp:inline>
        </w:drawing>
      </w:r>
    </w:p>
    <w:p w14:paraId="063D6126" w14:textId="77777777" w:rsidR="00E528F7" w:rsidRDefault="00E528F7" w:rsidP="00E528F7"/>
    <w:p w14:paraId="7BC49816" w14:textId="77777777" w:rsidR="00E528F7" w:rsidRDefault="00E528F7" w:rsidP="00E528F7">
      <w:r>
        <w:rPr>
          <w:noProof/>
          <w:lang w:val="en-AU" w:eastAsia="en-AU"/>
        </w:rPr>
        <mc:AlternateContent>
          <mc:Choice Requires="wps">
            <w:drawing>
              <wp:anchor distT="0" distB="0" distL="114300" distR="114300" simplePos="0" relativeHeight="251677696" behindDoc="0" locked="0" layoutInCell="1" allowOverlap="1" wp14:anchorId="7825346D" wp14:editId="46593275">
                <wp:simplePos x="0" y="0"/>
                <wp:positionH relativeFrom="column">
                  <wp:posOffset>-4762</wp:posOffset>
                </wp:positionH>
                <wp:positionV relativeFrom="paragraph">
                  <wp:posOffset>-242887</wp:posOffset>
                </wp:positionV>
                <wp:extent cx="9090660" cy="376237"/>
                <wp:effectExtent l="57150" t="38100" r="53340" b="81280"/>
                <wp:wrapNone/>
                <wp:docPr id="19" name="Rounded Rectangle 19"/>
                <wp:cNvGraphicFramePr/>
                <a:graphic xmlns:a="http://schemas.openxmlformats.org/drawingml/2006/main">
                  <a:graphicData uri="http://schemas.microsoft.com/office/word/2010/wordprocessingShape">
                    <wps:wsp>
                      <wps:cNvSpPr/>
                      <wps:spPr>
                        <a:xfrm>
                          <a:off x="0" y="0"/>
                          <a:ext cx="9090660" cy="376237"/>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62F7908C" w14:textId="77777777" w:rsidR="00E528F7" w:rsidRPr="00556808" w:rsidRDefault="00E528F7" w:rsidP="00E528F7">
                            <w:pPr>
                              <w:jc w:val="center"/>
                              <w:rPr>
                                <w:color w:val="FFFF00"/>
                                <w:sz w:val="32"/>
                                <w:szCs w:val="32"/>
                                <w:lang w:val="en-AU"/>
                              </w:rPr>
                            </w:pPr>
                            <w:r w:rsidRPr="00556808">
                              <w:rPr>
                                <w:color w:val="FFFF00"/>
                                <w:sz w:val="32"/>
                                <w:szCs w:val="32"/>
                                <w:lang w:val="en-AU"/>
                              </w:rPr>
                              <w:t xml:space="preserve">3 </w:t>
                            </w:r>
                            <w:r>
                              <w:rPr>
                                <w:color w:val="FFFF00"/>
                                <w:sz w:val="32"/>
                                <w:szCs w:val="32"/>
                                <w:lang w:val="en-AU"/>
                              </w:rPr>
                              <w:t xml:space="preserve">to 7 </w:t>
                            </w:r>
                            <w:r w:rsidRPr="00556808">
                              <w:rPr>
                                <w:color w:val="FFFF00"/>
                                <w:sz w:val="32"/>
                                <w:szCs w:val="32"/>
                                <w:lang w:val="en-AU"/>
                              </w:rPr>
                              <w:t xml:space="preserve">Day Dietary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25346D" id="Rounded Rectangle 19" o:spid="_x0000_s1034" style="position:absolute;margin-left:-.35pt;margin-top:-19.1pt;width:715.8pt;height:29.6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" fillcolor="#65a0d7 [3028]" stroked="f">
                <v:fill color2="#5898d4 [3172]" rotate="t" colors="0 #71a6db;.5 #559bdb;1 #438ac9" focus="100%" type="gradient">
                  <o:fill v:ext="view" type="gradientUnscaled"/>
                </v:fill>
                <v:shadow on="t" color="black" opacity="41287f" offset="0,1.5pt"/>
                <v:textbox>
                  <w:txbxContent>
                    <w:p w14:paraId="62F7908C" w14:textId="77777777" w:rsidR="00E528F7" w:rsidRPr="00556808" w:rsidRDefault="00E528F7" w:rsidP="00E528F7">
                      <w:pPr>
                        <w:jc w:val="center"/>
                        <w:rPr>
                          <w:color w:val="FFFF00"/>
                          <w:sz w:val="32"/>
                          <w:szCs w:val="32"/>
                          <w:lang w:val="en-AU"/>
                        </w:rPr>
                      </w:pPr>
                      <w:r w:rsidRPr="00556808">
                        <w:rPr>
                          <w:color w:val="FFFF00"/>
                          <w:sz w:val="32"/>
                          <w:szCs w:val="32"/>
                          <w:lang w:val="en-AU"/>
                        </w:rPr>
                        <w:t xml:space="preserve">3 </w:t>
                      </w:r>
                      <w:r>
                        <w:rPr>
                          <w:color w:val="FFFF00"/>
                          <w:sz w:val="32"/>
                          <w:szCs w:val="32"/>
                          <w:lang w:val="en-AU"/>
                        </w:rPr>
                        <w:t xml:space="preserve">to 7 </w:t>
                      </w:r>
                      <w:r w:rsidRPr="00556808">
                        <w:rPr>
                          <w:color w:val="FFFF00"/>
                          <w:sz w:val="32"/>
                          <w:szCs w:val="32"/>
                          <w:lang w:val="en-AU"/>
                        </w:rPr>
                        <w:t xml:space="preserve">Day Dietary Analysis </w:t>
                      </w:r>
                    </w:p>
                  </w:txbxContent>
                </v:textbox>
              </v:roundrect>
            </w:pict>
          </mc:Fallback>
        </mc:AlternateContent>
      </w:r>
    </w:p>
    <w:p w14:paraId="400B876B" w14:textId="77777777" w:rsidR="00E528F7" w:rsidRDefault="00E528F7" w:rsidP="00E528F7"/>
    <w:tbl>
      <w:tblPr>
        <w:tblStyle w:val="ProjectTable"/>
        <w:tblW w:w="0" w:type="auto"/>
        <w:tblLook w:val="04A0" w:firstRow="1" w:lastRow="0" w:firstColumn="1" w:lastColumn="0" w:noHBand="0" w:noVBand="1"/>
      </w:tblPr>
      <w:tblGrid>
        <w:gridCol w:w="1989"/>
        <w:gridCol w:w="1286"/>
        <w:gridCol w:w="1295"/>
        <w:gridCol w:w="2804"/>
        <w:gridCol w:w="2126"/>
        <w:gridCol w:w="2551"/>
        <w:gridCol w:w="2195"/>
      </w:tblGrid>
      <w:tr w:rsidR="00E528F7" w:rsidRPr="00556808" w14:paraId="0C3574EB" w14:textId="77777777" w:rsidTr="00A056A6">
        <w:trPr>
          <w:cnfStyle w:val="100000000000" w:firstRow="1" w:lastRow="0" w:firstColumn="0" w:lastColumn="0" w:oddVBand="0" w:evenVBand="0" w:oddHBand="0" w:evenHBand="0" w:firstRowFirstColumn="0" w:firstRowLastColumn="0" w:lastRowFirstColumn="0" w:lastRowLastColumn="0"/>
        </w:trPr>
        <w:tc>
          <w:tcPr>
            <w:tcW w:w="1989" w:type="dxa"/>
          </w:tcPr>
          <w:p w14:paraId="1556DE6D" w14:textId="77777777" w:rsidR="00E528F7" w:rsidRPr="00556808" w:rsidRDefault="00E528F7" w:rsidP="00A056A6">
            <w:pPr>
              <w:rPr>
                <w:sz w:val="16"/>
                <w:szCs w:val="16"/>
              </w:rPr>
            </w:pPr>
            <w:r w:rsidRPr="00556808">
              <w:rPr>
                <w:sz w:val="16"/>
                <w:szCs w:val="16"/>
              </w:rPr>
              <w:t>Food/Brand</w:t>
            </w:r>
          </w:p>
        </w:tc>
        <w:tc>
          <w:tcPr>
            <w:tcW w:w="1286" w:type="dxa"/>
          </w:tcPr>
          <w:p w14:paraId="409FCB2C" w14:textId="77777777" w:rsidR="00E528F7" w:rsidRPr="00556808" w:rsidRDefault="00E528F7" w:rsidP="00A056A6">
            <w:pPr>
              <w:rPr>
                <w:sz w:val="16"/>
                <w:szCs w:val="16"/>
              </w:rPr>
            </w:pPr>
            <w:r w:rsidRPr="00556808">
              <w:rPr>
                <w:sz w:val="16"/>
                <w:szCs w:val="16"/>
              </w:rPr>
              <w:t>Amount</w:t>
            </w:r>
          </w:p>
        </w:tc>
        <w:tc>
          <w:tcPr>
            <w:tcW w:w="1295" w:type="dxa"/>
          </w:tcPr>
          <w:p w14:paraId="4D422D14" w14:textId="77777777" w:rsidR="00E528F7" w:rsidRPr="00556808" w:rsidRDefault="00E528F7" w:rsidP="00A056A6">
            <w:pPr>
              <w:rPr>
                <w:sz w:val="16"/>
                <w:szCs w:val="16"/>
              </w:rPr>
            </w:pPr>
            <w:r w:rsidRPr="00556808">
              <w:rPr>
                <w:sz w:val="16"/>
                <w:szCs w:val="16"/>
              </w:rPr>
              <w:t>Time Eaten</w:t>
            </w:r>
          </w:p>
        </w:tc>
        <w:tc>
          <w:tcPr>
            <w:tcW w:w="2804" w:type="dxa"/>
          </w:tcPr>
          <w:p w14:paraId="7EC826C9" w14:textId="77777777" w:rsidR="00E528F7" w:rsidRPr="00556808" w:rsidRDefault="00E528F7" w:rsidP="00A056A6">
            <w:pPr>
              <w:rPr>
                <w:sz w:val="16"/>
                <w:szCs w:val="16"/>
              </w:rPr>
            </w:pPr>
            <w:r w:rsidRPr="00556808">
              <w:rPr>
                <w:sz w:val="16"/>
                <w:szCs w:val="16"/>
              </w:rPr>
              <w:t>Any symptoms after eating?</w:t>
            </w:r>
          </w:p>
        </w:tc>
        <w:tc>
          <w:tcPr>
            <w:tcW w:w="2126" w:type="dxa"/>
          </w:tcPr>
          <w:p w14:paraId="5F84FB02" w14:textId="77777777" w:rsidR="00E528F7" w:rsidRPr="00556808" w:rsidRDefault="00E528F7" w:rsidP="00A056A6">
            <w:pPr>
              <w:rPr>
                <w:sz w:val="16"/>
                <w:szCs w:val="16"/>
              </w:rPr>
            </w:pPr>
            <w:r>
              <w:rPr>
                <w:sz w:val="16"/>
                <w:szCs w:val="16"/>
              </w:rPr>
              <w:t>In company?</w:t>
            </w:r>
          </w:p>
        </w:tc>
        <w:tc>
          <w:tcPr>
            <w:tcW w:w="2551" w:type="dxa"/>
          </w:tcPr>
          <w:p w14:paraId="0B9E5DA9" w14:textId="77777777" w:rsidR="00E528F7" w:rsidRPr="00556808" w:rsidRDefault="00E528F7" w:rsidP="00A056A6">
            <w:pPr>
              <w:rPr>
                <w:sz w:val="16"/>
                <w:szCs w:val="16"/>
              </w:rPr>
            </w:pPr>
            <w:r>
              <w:rPr>
                <w:sz w:val="16"/>
                <w:szCs w:val="16"/>
              </w:rPr>
              <w:t>Activity while eating</w:t>
            </w:r>
          </w:p>
        </w:tc>
        <w:tc>
          <w:tcPr>
            <w:tcW w:w="2195" w:type="dxa"/>
          </w:tcPr>
          <w:p w14:paraId="557BDF61" w14:textId="77777777" w:rsidR="00E528F7" w:rsidRDefault="00E528F7" w:rsidP="00A056A6">
            <w:pPr>
              <w:rPr>
                <w:sz w:val="16"/>
                <w:szCs w:val="16"/>
              </w:rPr>
            </w:pPr>
            <w:r>
              <w:rPr>
                <w:sz w:val="16"/>
                <w:szCs w:val="16"/>
              </w:rPr>
              <w:t xml:space="preserve">Mood </w:t>
            </w:r>
          </w:p>
        </w:tc>
      </w:tr>
      <w:tr w:rsidR="00E528F7" w:rsidRPr="00556808" w14:paraId="32F4D5F4" w14:textId="77777777" w:rsidTr="00A056A6">
        <w:tc>
          <w:tcPr>
            <w:tcW w:w="1989" w:type="dxa"/>
          </w:tcPr>
          <w:p w14:paraId="79D30554" w14:textId="77777777" w:rsidR="00E528F7" w:rsidRPr="00556808" w:rsidRDefault="00E528F7" w:rsidP="00A056A6">
            <w:pPr>
              <w:rPr>
                <w:sz w:val="16"/>
                <w:szCs w:val="16"/>
              </w:rPr>
            </w:pPr>
            <w:r>
              <w:rPr>
                <w:sz w:val="16"/>
                <w:szCs w:val="16"/>
              </w:rPr>
              <w:t>e.g Up-&amp;-Go</w:t>
            </w:r>
          </w:p>
        </w:tc>
        <w:tc>
          <w:tcPr>
            <w:tcW w:w="1286" w:type="dxa"/>
          </w:tcPr>
          <w:p w14:paraId="2F805CEE" w14:textId="77777777" w:rsidR="00E528F7" w:rsidRPr="00556808" w:rsidRDefault="00E528F7" w:rsidP="00A056A6">
            <w:pPr>
              <w:rPr>
                <w:sz w:val="16"/>
                <w:szCs w:val="16"/>
              </w:rPr>
            </w:pPr>
            <w:r>
              <w:rPr>
                <w:sz w:val="16"/>
                <w:szCs w:val="16"/>
              </w:rPr>
              <w:t>250 ml</w:t>
            </w:r>
          </w:p>
        </w:tc>
        <w:tc>
          <w:tcPr>
            <w:tcW w:w="1295" w:type="dxa"/>
          </w:tcPr>
          <w:p w14:paraId="6A79E236" w14:textId="77777777" w:rsidR="00E528F7" w:rsidRPr="00556808" w:rsidRDefault="00E528F7" w:rsidP="00A056A6">
            <w:pPr>
              <w:rPr>
                <w:sz w:val="16"/>
                <w:szCs w:val="16"/>
              </w:rPr>
            </w:pPr>
            <w:r>
              <w:rPr>
                <w:sz w:val="16"/>
                <w:szCs w:val="16"/>
              </w:rPr>
              <w:t>7am</w:t>
            </w:r>
          </w:p>
        </w:tc>
        <w:tc>
          <w:tcPr>
            <w:tcW w:w="2804" w:type="dxa"/>
          </w:tcPr>
          <w:p w14:paraId="60E823F5" w14:textId="77777777" w:rsidR="00E528F7" w:rsidRPr="00556808" w:rsidRDefault="00E528F7" w:rsidP="00A056A6">
            <w:pPr>
              <w:rPr>
                <w:sz w:val="16"/>
                <w:szCs w:val="16"/>
              </w:rPr>
            </w:pPr>
            <w:r>
              <w:rPr>
                <w:sz w:val="16"/>
                <w:szCs w:val="16"/>
              </w:rPr>
              <w:t>Bloating</w:t>
            </w:r>
          </w:p>
        </w:tc>
        <w:tc>
          <w:tcPr>
            <w:tcW w:w="2126" w:type="dxa"/>
          </w:tcPr>
          <w:p w14:paraId="44B84EE3" w14:textId="77777777" w:rsidR="00E528F7" w:rsidRPr="00556808" w:rsidRDefault="00E528F7" w:rsidP="00A056A6">
            <w:pPr>
              <w:rPr>
                <w:sz w:val="16"/>
                <w:szCs w:val="16"/>
              </w:rPr>
            </w:pPr>
            <w:r>
              <w:rPr>
                <w:sz w:val="16"/>
                <w:szCs w:val="16"/>
              </w:rPr>
              <w:t>Alone</w:t>
            </w:r>
          </w:p>
        </w:tc>
        <w:tc>
          <w:tcPr>
            <w:tcW w:w="2551" w:type="dxa"/>
          </w:tcPr>
          <w:p w14:paraId="6DB72EFB" w14:textId="77777777" w:rsidR="00E528F7" w:rsidRPr="00556808" w:rsidRDefault="00E528F7" w:rsidP="00A056A6">
            <w:pPr>
              <w:rPr>
                <w:sz w:val="16"/>
                <w:szCs w:val="16"/>
              </w:rPr>
            </w:pPr>
            <w:r>
              <w:rPr>
                <w:sz w:val="16"/>
                <w:szCs w:val="16"/>
              </w:rPr>
              <w:t>Driving</w:t>
            </w:r>
          </w:p>
        </w:tc>
        <w:tc>
          <w:tcPr>
            <w:tcW w:w="2195" w:type="dxa"/>
          </w:tcPr>
          <w:p w14:paraId="27924F31" w14:textId="77777777" w:rsidR="00E528F7" w:rsidRPr="00556808" w:rsidRDefault="00E528F7" w:rsidP="00A056A6">
            <w:pPr>
              <w:rPr>
                <w:sz w:val="16"/>
                <w:szCs w:val="16"/>
              </w:rPr>
            </w:pPr>
            <w:r>
              <w:rPr>
                <w:sz w:val="16"/>
                <w:szCs w:val="16"/>
              </w:rPr>
              <w:t>Stressed</w:t>
            </w:r>
          </w:p>
        </w:tc>
      </w:tr>
      <w:tr w:rsidR="00E528F7" w:rsidRPr="00556808" w14:paraId="0DE210FF" w14:textId="77777777" w:rsidTr="00A056A6">
        <w:tc>
          <w:tcPr>
            <w:tcW w:w="1989" w:type="dxa"/>
          </w:tcPr>
          <w:p w14:paraId="75C0D298" w14:textId="77777777" w:rsidR="00E528F7" w:rsidRPr="00556808" w:rsidRDefault="00E528F7" w:rsidP="00A056A6">
            <w:pPr>
              <w:rPr>
                <w:sz w:val="16"/>
                <w:szCs w:val="16"/>
              </w:rPr>
            </w:pPr>
          </w:p>
        </w:tc>
        <w:tc>
          <w:tcPr>
            <w:tcW w:w="1286" w:type="dxa"/>
          </w:tcPr>
          <w:p w14:paraId="015C1313" w14:textId="77777777" w:rsidR="00E528F7" w:rsidRPr="00556808" w:rsidRDefault="00E528F7" w:rsidP="00A056A6">
            <w:pPr>
              <w:rPr>
                <w:sz w:val="16"/>
                <w:szCs w:val="16"/>
              </w:rPr>
            </w:pPr>
          </w:p>
        </w:tc>
        <w:tc>
          <w:tcPr>
            <w:tcW w:w="1295" w:type="dxa"/>
          </w:tcPr>
          <w:p w14:paraId="44546B23" w14:textId="77777777" w:rsidR="00E528F7" w:rsidRPr="00556808" w:rsidRDefault="00E528F7" w:rsidP="00A056A6">
            <w:pPr>
              <w:rPr>
                <w:sz w:val="16"/>
                <w:szCs w:val="16"/>
              </w:rPr>
            </w:pPr>
          </w:p>
        </w:tc>
        <w:tc>
          <w:tcPr>
            <w:tcW w:w="2804" w:type="dxa"/>
          </w:tcPr>
          <w:p w14:paraId="759EF022" w14:textId="77777777" w:rsidR="00E528F7" w:rsidRPr="00556808" w:rsidRDefault="00E528F7" w:rsidP="00A056A6">
            <w:pPr>
              <w:rPr>
                <w:sz w:val="16"/>
                <w:szCs w:val="16"/>
              </w:rPr>
            </w:pPr>
          </w:p>
        </w:tc>
        <w:tc>
          <w:tcPr>
            <w:tcW w:w="2126" w:type="dxa"/>
          </w:tcPr>
          <w:p w14:paraId="6D6F4C86" w14:textId="77777777" w:rsidR="00E528F7" w:rsidRPr="00556808" w:rsidRDefault="00E528F7" w:rsidP="00A056A6">
            <w:pPr>
              <w:rPr>
                <w:sz w:val="16"/>
                <w:szCs w:val="16"/>
              </w:rPr>
            </w:pPr>
          </w:p>
        </w:tc>
        <w:tc>
          <w:tcPr>
            <w:tcW w:w="2551" w:type="dxa"/>
          </w:tcPr>
          <w:p w14:paraId="61D79A67" w14:textId="77777777" w:rsidR="00E528F7" w:rsidRPr="00556808" w:rsidRDefault="00E528F7" w:rsidP="00A056A6">
            <w:pPr>
              <w:rPr>
                <w:sz w:val="16"/>
                <w:szCs w:val="16"/>
              </w:rPr>
            </w:pPr>
          </w:p>
        </w:tc>
        <w:tc>
          <w:tcPr>
            <w:tcW w:w="2195" w:type="dxa"/>
          </w:tcPr>
          <w:p w14:paraId="274B46A6" w14:textId="77777777" w:rsidR="00E528F7" w:rsidRPr="00556808" w:rsidRDefault="00E528F7" w:rsidP="00A056A6">
            <w:pPr>
              <w:rPr>
                <w:sz w:val="16"/>
                <w:szCs w:val="16"/>
              </w:rPr>
            </w:pPr>
          </w:p>
        </w:tc>
      </w:tr>
      <w:tr w:rsidR="00E528F7" w:rsidRPr="00556808" w14:paraId="06535477" w14:textId="77777777" w:rsidTr="00A056A6">
        <w:tc>
          <w:tcPr>
            <w:tcW w:w="1989" w:type="dxa"/>
          </w:tcPr>
          <w:p w14:paraId="34B2AD13" w14:textId="77777777" w:rsidR="00E528F7" w:rsidRPr="00556808" w:rsidRDefault="00E528F7" w:rsidP="00A056A6">
            <w:pPr>
              <w:rPr>
                <w:sz w:val="16"/>
                <w:szCs w:val="16"/>
              </w:rPr>
            </w:pPr>
          </w:p>
        </w:tc>
        <w:tc>
          <w:tcPr>
            <w:tcW w:w="1286" w:type="dxa"/>
          </w:tcPr>
          <w:p w14:paraId="45A692B6" w14:textId="77777777" w:rsidR="00E528F7" w:rsidRPr="00556808" w:rsidRDefault="00E528F7" w:rsidP="00A056A6">
            <w:pPr>
              <w:rPr>
                <w:sz w:val="16"/>
                <w:szCs w:val="16"/>
              </w:rPr>
            </w:pPr>
          </w:p>
        </w:tc>
        <w:tc>
          <w:tcPr>
            <w:tcW w:w="1295" w:type="dxa"/>
          </w:tcPr>
          <w:p w14:paraId="22571DAC" w14:textId="77777777" w:rsidR="00E528F7" w:rsidRPr="00556808" w:rsidRDefault="00E528F7" w:rsidP="00A056A6">
            <w:pPr>
              <w:rPr>
                <w:sz w:val="16"/>
                <w:szCs w:val="16"/>
              </w:rPr>
            </w:pPr>
          </w:p>
        </w:tc>
        <w:tc>
          <w:tcPr>
            <w:tcW w:w="2804" w:type="dxa"/>
          </w:tcPr>
          <w:p w14:paraId="031A02E4" w14:textId="77777777" w:rsidR="00E528F7" w:rsidRPr="00556808" w:rsidRDefault="00E528F7" w:rsidP="00A056A6">
            <w:pPr>
              <w:rPr>
                <w:sz w:val="16"/>
                <w:szCs w:val="16"/>
              </w:rPr>
            </w:pPr>
          </w:p>
        </w:tc>
        <w:tc>
          <w:tcPr>
            <w:tcW w:w="2126" w:type="dxa"/>
          </w:tcPr>
          <w:p w14:paraId="17ED892C" w14:textId="77777777" w:rsidR="00E528F7" w:rsidRPr="00556808" w:rsidRDefault="00E528F7" w:rsidP="00A056A6">
            <w:pPr>
              <w:rPr>
                <w:sz w:val="16"/>
                <w:szCs w:val="16"/>
              </w:rPr>
            </w:pPr>
          </w:p>
        </w:tc>
        <w:tc>
          <w:tcPr>
            <w:tcW w:w="2551" w:type="dxa"/>
          </w:tcPr>
          <w:p w14:paraId="0EB41423" w14:textId="77777777" w:rsidR="00E528F7" w:rsidRPr="00556808" w:rsidRDefault="00E528F7" w:rsidP="00A056A6">
            <w:pPr>
              <w:rPr>
                <w:sz w:val="16"/>
                <w:szCs w:val="16"/>
              </w:rPr>
            </w:pPr>
          </w:p>
        </w:tc>
        <w:tc>
          <w:tcPr>
            <w:tcW w:w="2195" w:type="dxa"/>
          </w:tcPr>
          <w:p w14:paraId="2D754135" w14:textId="77777777" w:rsidR="00E528F7" w:rsidRPr="00556808" w:rsidRDefault="00E528F7" w:rsidP="00A056A6">
            <w:pPr>
              <w:rPr>
                <w:sz w:val="16"/>
                <w:szCs w:val="16"/>
              </w:rPr>
            </w:pPr>
          </w:p>
        </w:tc>
      </w:tr>
      <w:tr w:rsidR="00E528F7" w:rsidRPr="00556808" w14:paraId="71984C7C" w14:textId="77777777" w:rsidTr="00A056A6">
        <w:tc>
          <w:tcPr>
            <w:tcW w:w="1989" w:type="dxa"/>
          </w:tcPr>
          <w:p w14:paraId="45DC1446" w14:textId="77777777" w:rsidR="00E528F7" w:rsidRPr="00556808" w:rsidRDefault="00E528F7" w:rsidP="00A056A6">
            <w:pPr>
              <w:rPr>
                <w:sz w:val="16"/>
                <w:szCs w:val="16"/>
              </w:rPr>
            </w:pPr>
          </w:p>
        </w:tc>
        <w:tc>
          <w:tcPr>
            <w:tcW w:w="1286" w:type="dxa"/>
          </w:tcPr>
          <w:p w14:paraId="2702A05E" w14:textId="77777777" w:rsidR="00E528F7" w:rsidRPr="00556808" w:rsidRDefault="00E528F7" w:rsidP="00A056A6">
            <w:pPr>
              <w:rPr>
                <w:sz w:val="16"/>
                <w:szCs w:val="16"/>
              </w:rPr>
            </w:pPr>
          </w:p>
        </w:tc>
        <w:tc>
          <w:tcPr>
            <w:tcW w:w="1295" w:type="dxa"/>
          </w:tcPr>
          <w:p w14:paraId="2ACEEEF2" w14:textId="77777777" w:rsidR="00E528F7" w:rsidRPr="00556808" w:rsidRDefault="00E528F7" w:rsidP="00A056A6">
            <w:pPr>
              <w:rPr>
                <w:sz w:val="16"/>
                <w:szCs w:val="16"/>
              </w:rPr>
            </w:pPr>
          </w:p>
        </w:tc>
        <w:tc>
          <w:tcPr>
            <w:tcW w:w="2804" w:type="dxa"/>
          </w:tcPr>
          <w:p w14:paraId="5FB1879D" w14:textId="77777777" w:rsidR="00E528F7" w:rsidRPr="00556808" w:rsidRDefault="00E528F7" w:rsidP="00A056A6">
            <w:pPr>
              <w:rPr>
                <w:sz w:val="16"/>
                <w:szCs w:val="16"/>
              </w:rPr>
            </w:pPr>
          </w:p>
        </w:tc>
        <w:tc>
          <w:tcPr>
            <w:tcW w:w="2126" w:type="dxa"/>
          </w:tcPr>
          <w:p w14:paraId="38AC79BD" w14:textId="77777777" w:rsidR="00E528F7" w:rsidRPr="00556808" w:rsidRDefault="00E528F7" w:rsidP="00A056A6">
            <w:pPr>
              <w:rPr>
                <w:sz w:val="16"/>
                <w:szCs w:val="16"/>
              </w:rPr>
            </w:pPr>
          </w:p>
        </w:tc>
        <w:tc>
          <w:tcPr>
            <w:tcW w:w="2551" w:type="dxa"/>
          </w:tcPr>
          <w:p w14:paraId="4BC70A1F" w14:textId="77777777" w:rsidR="00E528F7" w:rsidRPr="00556808" w:rsidRDefault="00E528F7" w:rsidP="00A056A6">
            <w:pPr>
              <w:rPr>
                <w:sz w:val="16"/>
                <w:szCs w:val="16"/>
              </w:rPr>
            </w:pPr>
          </w:p>
        </w:tc>
        <w:tc>
          <w:tcPr>
            <w:tcW w:w="2195" w:type="dxa"/>
          </w:tcPr>
          <w:p w14:paraId="2DDC2586" w14:textId="77777777" w:rsidR="00E528F7" w:rsidRPr="00556808" w:rsidRDefault="00E528F7" w:rsidP="00A056A6">
            <w:pPr>
              <w:rPr>
                <w:sz w:val="16"/>
                <w:szCs w:val="16"/>
              </w:rPr>
            </w:pPr>
          </w:p>
        </w:tc>
      </w:tr>
      <w:tr w:rsidR="00E528F7" w:rsidRPr="00556808" w14:paraId="628F28B2" w14:textId="77777777" w:rsidTr="00A056A6">
        <w:tc>
          <w:tcPr>
            <w:tcW w:w="1989" w:type="dxa"/>
          </w:tcPr>
          <w:p w14:paraId="7ABB23D5" w14:textId="77777777" w:rsidR="00E528F7" w:rsidRPr="00556808" w:rsidRDefault="00E528F7" w:rsidP="00A056A6">
            <w:pPr>
              <w:rPr>
                <w:sz w:val="16"/>
                <w:szCs w:val="16"/>
              </w:rPr>
            </w:pPr>
          </w:p>
        </w:tc>
        <w:tc>
          <w:tcPr>
            <w:tcW w:w="1286" w:type="dxa"/>
          </w:tcPr>
          <w:p w14:paraId="785AAD11" w14:textId="77777777" w:rsidR="00E528F7" w:rsidRPr="00556808" w:rsidRDefault="00E528F7" w:rsidP="00A056A6">
            <w:pPr>
              <w:rPr>
                <w:sz w:val="16"/>
                <w:szCs w:val="16"/>
              </w:rPr>
            </w:pPr>
          </w:p>
        </w:tc>
        <w:tc>
          <w:tcPr>
            <w:tcW w:w="1295" w:type="dxa"/>
          </w:tcPr>
          <w:p w14:paraId="49AE6DC5" w14:textId="77777777" w:rsidR="00E528F7" w:rsidRPr="00556808" w:rsidRDefault="00E528F7" w:rsidP="00A056A6">
            <w:pPr>
              <w:rPr>
                <w:sz w:val="16"/>
                <w:szCs w:val="16"/>
              </w:rPr>
            </w:pPr>
          </w:p>
        </w:tc>
        <w:tc>
          <w:tcPr>
            <w:tcW w:w="2804" w:type="dxa"/>
          </w:tcPr>
          <w:p w14:paraId="43B5FD80" w14:textId="77777777" w:rsidR="00E528F7" w:rsidRPr="00556808" w:rsidRDefault="00E528F7" w:rsidP="00A056A6">
            <w:pPr>
              <w:rPr>
                <w:sz w:val="16"/>
                <w:szCs w:val="16"/>
              </w:rPr>
            </w:pPr>
          </w:p>
        </w:tc>
        <w:tc>
          <w:tcPr>
            <w:tcW w:w="2126" w:type="dxa"/>
          </w:tcPr>
          <w:p w14:paraId="37CAF6A9" w14:textId="77777777" w:rsidR="00E528F7" w:rsidRPr="00556808" w:rsidRDefault="00E528F7" w:rsidP="00A056A6">
            <w:pPr>
              <w:rPr>
                <w:sz w:val="16"/>
                <w:szCs w:val="16"/>
              </w:rPr>
            </w:pPr>
          </w:p>
        </w:tc>
        <w:tc>
          <w:tcPr>
            <w:tcW w:w="2551" w:type="dxa"/>
          </w:tcPr>
          <w:p w14:paraId="00657F19" w14:textId="77777777" w:rsidR="00E528F7" w:rsidRPr="00556808" w:rsidRDefault="00E528F7" w:rsidP="00A056A6">
            <w:pPr>
              <w:rPr>
                <w:sz w:val="16"/>
                <w:szCs w:val="16"/>
              </w:rPr>
            </w:pPr>
          </w:p>
        </w:tc>
        <w:tc>
          <w:tcPr>
            <w:tcW w:w="2195" w:type="dxa"/>
          </w:tcPr>
          <w:p w14:paraId="50C9A36B" w14:textId="77777777" w:rsidR="00E528F7" w:rsidRPr="00556808" w:rsidRDefault="00E528F7" w:rsidP="00A056A6">
            <w:pPr>
              <w:rPr>
                <w:sz w:val="16"/>
                <w:szCs w:val="16"/>
              </w:rPr>
            </w:pPr>
          </w:p>
        </w:tc>
      </w:tr>
      <w:tr w:rsidR="00E528F7" w:rsidRPr="00556808" w14:paraId="52E66C57" w14:textId="77777777" w:rsidTr="00A056A6">
        <w:tc>
          <w:tcPr>
            <w:tcW w:w="1989" w:type="dxa"/>
          </w:tcPr>
          <w:p w14:paraId="29192150" w14:textId="77777777" w:rsidR="00E528F7" w:rsidRPr="00556808" w:rsidRDefault="00E528F7" w:rsidP="00A056A6">
            <w:pPr>
              <w:rPr>
                <w:sz w:val="16"/>
                <w:szCs w:val="16"/>
              </w:rPr>
            </w:pPr>
          </w:p>
        </w:tc>
        <w:tc>
          <w:tcPr>
            <w:tcW w:w="1286" w:type="dxa"/>
          </w:tcPr>
          <w:p w14:paraId="441FBC13" w14:textId="77777777" w:rsidR="00E528F7" w:rsidRPr="00556808" w:rsidRDefault="00E528F7" w:rsidP="00A056A6">
            <w:pPr>
              <w:rPr>
                <w:sz w:val="16"/>
                <w:szCs w:val="16"/>
              </w:rPr>
            </w:pPr>
          </w:p>
        </w:tc>
        <w:tc>
          <w:tcPr>
            <w:tcW w:w="1295" w:type="dxa"/>
          </w:tcPr>
          <w:p w14:paraId="107EFFB8" w14:textId="77777777" w:rsidR="00E528F7" w:rsidRPr="00556808" w:rsidRDefault="00E528F7" w:rsidP="00A056A6">
            <w:pPr>
              <w:rPr>
                <w:sz w:val="16"/>
                <w:szCs w:val="16"/>
              </w:rPr>
            </w:pPr>
          </w:p>
        </w:tc>
        <w:tc>
          <w:tcPr>
            <w:tcW w:w="2804" w:type="dxa"/>
          </w:tcPr>
          <w:p w14:paraId="7324EF03" w14:textId="77777777" w:rsidR="00E528F7" w:rsidRPr="00556808" w:rsidRDefault="00E528F7" w:rsidP="00A056A6">
            <w:pPr>
              <w:rPr>
                <w:sz w:val="16"/>
                <w:szCs w:val="16"/>
              </w:rPr>
            </w:pPr>
          </w:p>
        </w:tc>
        <w:tc>
          <w:tcPr>
            <w:tcW w:w="2126" w:type="dxa"/>
          </w:tcPr>
          <w:p w14:paraId="6AF236A1" w14:textId="77777777" w:rsidR="00E528F7" w:rsidRPr="00556808" w:rsidRDefault="00E528F7" w:rsidP="00A056A6">
            <w:pPr>
              <w:rPr>
                <w:sz w:val="16"/>
                <w:szCs w:val="16"/>
              </w:rPr>
            </w:pPr>
          </w:p>
        </w:tc>
        <w:tc>
          <w:tcPr>
            <w:tcW w:w="2551" w:type="dxa"/>
          </w:tcPr>
          <w:p w14:paraId="6926B818" w14:textId="77777777" w:rsidR="00E528F7" w:rsidRPr="00556808" w:rsidRDefault="00E528F7" w:rsidP="00A056A6">
            <w:pPr>
              <w:rPr>
                <w:sz w:val="16"/>
                <w:szCs w:val="16"/>
              </w:rPr>
            </w:pPr>
          </w:p>
        </w:tc>
        <w:tc>
          <w:tcPr>
            <w:tcW w:w="2195" w:type="dxa"/>
          </w:tcPr>
          <w:p w14:paraId="0D71696E" w14:textId="77777777" w:rsidR="00E528F7" w:rsidRPr="00556808" w:rsidRDefault="00E528F7" w:rsidP="00A056A6">
            <w:pPr>
              <w:rPr>
                <w:sz w:val="16"/>
                <w:szCs w:val="16"/>
              </w:rPr>
            </w:pPr>
          </w:p>
        </w:tc>
      </w:tr>
      <w:tr w:rsidR="00E528F7" w:rsidRPr="00556808" w14:paraId="324930AB" w14:textId="77777777" w:rsidTr="00A056A6">
        <w:tc>
          <w:tcPr>
            <w:tcW w:w="1989" w:type="dxa"/>
          </w:tcPr>
          <w:p w14:paraId="6CD7151A" w14:textId="77777777" w:rsidR="00E528F7" w:rsidRPr="00556808" w:rsidRDefault="00E528F7" w:rsidP="00A056A6">
            <w:pPr>
              <w:rPr>
                <w:sz w:val="16"/>
                <w:szCs w:val="16"/>
              </w:rPr>
            </w:pPr>
          </w:p>
        </w:tc>
        <w:tc>
          <w:tcPr>
            <w:tcW w:w="1286" w:type="dxa"/>
          </w:tcPr>
          <w:p w14:paraId="12517BF0" w14:textId="77777777" w:rsidR="00E528F7" w:rsidRPr="00556808" w:rsidRDefault="00E528F7" w:rsidP="00A056A6">
            <w:pPr>
              <w:rPr>
                <w:sz w:val="16"/>
                <w:szCs w:val="16"/>
              </w:rPr>
            </w:pPr>
          </w:p>
        </w:tc>
        <w:tc>
          <w:tcPr>
            <w:tcW w:w="1295" w:type="dxa"/>
          </w:tcPr>
          <w:p w14:paraId="5B0C5278" w14:textId="77777777" w:rsidR="00E528F7" w:rsidRPr="00556808" w:rsidRDefault="00E528F7" w:rsidP="00A056A6">
            <w:pPr>
              <w:rPr>
                <w:sz w:val="16"/>
                <w:szCs w:val="16"/>
              </w:rPr>
            </w:pPr>
          </w:p>
        </w:tc>
        <w:tc>
          <w:tcPr>
            <w:tcW w:w="2804" w:type="dxa"/>
          </w:tcPr>
          <w:p w14:paraId="02C4ACD9" w14:textId="77777777" w:rsidR="00E528F7" w:rsidRPr="00556808" w:rsidRDefault="00E528F7" w:rsidP="00A056A6">
            <w:pPr>
              <w:rPr>
                <w:sz w:val="16"/>
                <w:szCs w:val="16"/>
              </w:rPr>
            </w:pPr>
          </w:p>
        </w:tc>
        <w:tc>
          <w:tcPr>
            <w:tcW w:w="2126" w:type="dxa"/>
          </w:tcPr>
          <w:p w14:paraId="4E27BFD9" w14:textId="77777777" w:rsidR="00E528F7" w:rsidRPr="00556808" w:rsidRDefault="00E528F7" w:rsidP="00A056A6">
            <w:pPr>
              <w:rPr>
                <w:sz w:val="16"/>
                <w:szCs w:val="16"/>
              </w:rPr>
            </w:pPr>
          </w:p>
        </w:tc>
        <w:tc>
          <w:tcPr>
            <w:tcW w:w="2551" w:type="dxa"/>
          </w:tcPr>
          <w:p w14:paraId="65F7B875" w14:textId="77777777" w:rsidR="00E528F7" w:rsidRPr="00556808" w:rsidRDefault="00E528F7" w:rsidP="00A056A6">
            <w:pPr>
              <w:rPr>
                <w:sz w:val="16"/>
                <w:szCs w:val="16"/>
              </w:rPr>
            </w:pPr>
          </w:p>
        </w:tc>
        <w:tc>
          <w:tcPr>
            <w:tcW w:w="2195" w:type="dxa"/>
          </w:tcPr>
          <w:p w14:paraId="6B6C3C10" w14:textId="77777777" w:rsidR="00E528F7" w:rsidRPr="00556808" w:rsidRDefault="00E528F7" w:rsidP="00A056A6">
            <w:pPr>
              <w:rPr>
                <w:sz w:val="16"/>
                <w:szCs w:val="16"/>
              </w:rPr>
            </w:pPr>
          </w:p>
        </w:tc>
      </w:tr>
      <w:tr w:rsidR="00E528F7" w:rsidRPr="00556808" w14:paraId="4AD2F4DF" w14:textId="77777777" w:rsidTr="00A056A6">
        <w:tc>
          <w:tcPr>
            <w:tcW w:w="1989" w:type="dxa"/>
          </w:tcPr>
          <w:p w14:paraId="3CDCD787" w14:textId="77777777" w:rsidR="00E528F7" w:rsidRPr="00556808" w:rsidRDefault="00E528F7" w:rsidP="00A056A6">
            <w:pPr>
              <w:rPr>
                <w:sz w:val="16"/>
                <w:szCs w:val="16"/>
              </w:rPr>
            </w:pPr>
          </w:p>
        </w:tc>
        <w:tc>
          <w:tcPr>
            <w:tcW w:w="1286" w:type="dxa"/>
          </w:tcPr>
          <w:p w14:paraId="7F4533DA" w14:textId="77777777" w:rsidR="00E528F7" w:rsidRPr="00556808" w:rsidRDefault="00E528F7" w:rsidP="00A056A6">
            <w:pPr>
              <w:rPr>
                <w:sz w:val="16"/>
                <w:szCs w:val="16"/>
              </w:rPr>
            </w:pPr>
          </w:p>
        </w:tc>
        <w:tc>
          <w:tcPr>
            <w:tcW w:w="1295" w:type="dxa"/>
          </w:tcPr>
          <w:p w14:paraId="1CE31BEC" w14:textId="77777777" w:rsidR="00E528F7" w:rsidRPr="00556808" w:rsidRDefault="00E528F7" w:rsidP="00A056A6">
            <w:pPr>
              <w:rPr>
                <w:sz w:val="16"/>
                <w:szCs w:val="16"/>
              </w:rPr>
            </w:pPr>
          </w:p>
        </w:tc>
        <w:tc>
          <w:tcPr>
            <w:tcW w:w="2804" w:type="dxa"/>
          </w:tcPr>
          <w:p w14:paraId="4FB2EB99" w14:textId="77777777" w:rsidR="00E528F7" w:rsidRPr="00556808" w:rsidRDefault="00E528F7" w:rsidP="00A056A6">
            <w:pPr>
              <w:rPr>
                <w:sz w:val="16"/>
                <w:szCs w:val="16"/>
              </w:rPr>
            </w:pPr>
          </w:p>
        </w:tc>
        <w:tc>
          <w:tcPr>
            <w:tcW w:w="2126" w:type="dxa"/>
          </w:tcPr>
          <w:p w14:paraId="1E0535A2" w14:textId="77777777" w:rsidR="00E528F7" w:rsidRPr="00556808" w:rsidRDefault="00E528F7" w:rsidP="00A056A6">
            <w:pPr>
              <w:rPr>
                <w:sz w:val="16"/>
                <w:szCs w:val="16"/>
              </w:rPr>
            </w:pPr>
          </w:p>
        </w:tc>
        <w:tc>
          <w:tcPr>
            <w:tcW w:w="2551" w:type="dxa"/>
          </w:tcPr>
          <w:p w14:paraId="48E754A7" w14:textId="77777777" w:rsidR="00E528F7" w:rsidRPr="00556808" w:rsidRDefault="00E528F7" w:rsidP="00A056A6">
            <w:pPr>
              <w:rPr>
                <w:sz w:val="16"/>
                <w:szCs w:val="16"/>
              </w:rPr>
            </w:pPr>
          </w:p>
        </w:tc>
        <w:tc>
          <w:tcPr>
            <w:tcW w:w="2195" w:type="dxa"/>
          </w:tcPr>
          <w:p w14:paraId="6DA76B79" w14:textId="77777777" w:rsidR="00E528F7" w:rsidRPr="00556808" w:rsidRDefault="00E528F7" w:rsidP="00A056A6">
            <w:pPr>
              <w:rPr>
                <w:sz w:val="16"/>
                <w:szCs w:val="16"/>
              </w:rPr>
            </w:pPr>
          </w:p>
        </w:tc>
      </w:tr>
      <w:tr w:rsidR="00E528F7" w:rsidRPr="00556808" w14:paraId="01CFD70E" w14:textId="77777777" w:rsidTr="00A056A6">
        <w:tc>
          <w:tcPr>
            <w:tcW w:w="1989" w:type="dxa"/>
          </w:tcPr>
          <w:p w14:paraId="1A08E8DA" w14:textId="77777777" w:rsidR="00E528F7" w:rsidRPr="00556808" w:rsidRDefault="00E528F7" w:rsidP="00A056A6">
            <w:pPr>
              <w:rPr>
                <w:sz w:val="16"/>
                <w:szCs w:val="16"/>
              </w:rPr>
            </w:pPr>
          </w:p>
        </w:tc>
        <w:tc>
          <w:tcPr>
            <w:tcW w:w="1286" w:type="dxa"/>
          </w:tcPr>
          <w:p w14:paraId="62D9C4DE" w14:textId="77777777" w:rsidR="00E528F7" w:rsidRPr="00556808" w:rsidRDefault="00E528F7" w:rsidP="00A056A6">
            <w:pPr>
              <w:rPr>
                <w:sz w:val="16"/>
                <w:szCs w:val="16"/>
              </w:rPr>
            </w:pPr>
          </w:p>
        </w:tc>
        <w:tc>
          <w:tcPr>
            <w:tcW w:w="1295" w:type="dxa"/>
          </w:tcPr>
          <w:p w14:paraId="57625209" w14:textId="77777777" w:rsidR="00E528F7" w:rsidRPr="00556808" w:rsidRDefault="00E528F7" w:rsidP="00A056A6">
            <w:pPr>
              <w:rPr>
                <w:sz w:val="16"/>
                <w:szCs w:val="16"/>
              </w:rPr>
            </w:pPr>
          </w:p>
        </w:tc>
        <w:tc>
          <w:tcPr>
            <w:tcW w:w="2804" w:type="dxa"/>
          </w:tcPr>
          <w:p w14:paraId="71F217DB" w14:textId="77777777" w:rsidR="00E528F7" w:rsidRPr="00556808" w:rsidRDefault="00E528F7" w:rsidP="00A056A6">
            <w:pPr>
              <w:rPr>
                <w:sz w:val="16"/>
                <w:szCs w:val="16"/>
              </w:rPr>
            </w:pPr>
          </w:p>
        </w:tc>
        <w:tc>
          <w:tcPr>
            <w:tcW w:w="2126" w:type="dxa"/>
          </w:tcPr>
          <w:p w14:paraId="6F8A1EAC" w14:textId="77777777" w:rsidR="00E528F7" w:rsidRPr="00556808" w:rsidRDefault="00E528F7" w:rsidP="00A056A6">
            <w:pPr>
              <w:rPr>
                <w:sz w:val="16"/>
                <w:szCs w:val="16"/>
              </w:rPr>
            </w:pPr>
          </w:p>
        </w:tc>
        <w:tc>
          <w:tcPr>
            <w:tcW w:w="2551" w:type="dxa"/>
          </w:tcPr>
          <w:p w14:paraId="20C79EE7" w14:textId="77777777" w:rsidR="00E528F7" w:rsidRPr="00556808" w:rsidRDefault="00E528F7" w:rsidP="00A056A6">
            <w:pPr>
              <w:rPr>
                <w:sz w:val="16"/>
                <w:szCs w:val="16"/>
              </w:rPr>
            </w:pPr>
          </w:p>
        </w:tc>
        <w:tc>
          <w:tcPr>
            <w:tcW w:w="2195" w:type="dxa"/>
          </w:tcPr>
          <w:p w14:paraId="2527C57B" w14:textId="77777777" w:rsidR="00E528F7" w:rsidRPr="00556808" w:rsidRDefault="00E528F7" w:rsidP="00A056A6">
            <w:pPr>
              <w:rPr>
                <w:sz w:val="16"/>
                <w:szCs w:val="16"/>
              </w:rPr>
            </w:pPr>
          </w:p>
        </w:tc>
      </w:tr>
      <w:tr w:rsidR="00E528F7" w:rsidRPr="00556808" w14:paraId="798D1E84" w14:textId="77777777" w:rsidTr="00A056A6">
        <w:tc>
          <w:tcPr>
            <w:tcW w:w="1989" w:type="dxa"/>
          </w:tcPr>
          <w:p w14:paraId="1D79DF9F" w14:textId="77777777" w:rsidR="00E528F7" w:rsidRPr="00556808" w:rsidRDefault="00E528F7" w:rsidP="00A056A6">
            <w:pPr>
              <w:rPr>
                <w:sz w:val="16"/>
                <w:szCs w:val="16"/>
              </w:rPr>
            </w:pPr>
          </w:p>
        </w:tc>
        <w:tc>
          <w:tcPr>
            <w:tcW w:w="1286" w:type="dxa"/>
          </w:tcPr>
          <w:p w14:paraId="67849EB1" w14:textId="77777777" w:rsidR="00E528F7" w:rsidRPr="00556808" w:rsidRDefault="00E528F7" w:rsidP="00A056A6">
            <w:pPr>
              <w:rPr>
                <w:sz w:val="16"/>
                <w:szCs w:val="16"/>
              </w:rPr>
            </w:pPr>
          </w:p>
        </w:tc>
        <w:tc>
          <w:tcPr>
            <w:tcW w:w="1295" w:type="dxa"/>
          </w:tcPr>
          <w:p w14:paraId="65C8EB87" w14:textId="77777777" w:rsidR="00E528F7" w:rsidRPr="00556808" w:rsidRDefault="00E528F7" w:rsidP="00A056A6">
            <w:pPr>
              <w:rPr>
                <w:sz w:val="16"/>
                <w:szCs w:val="16"/>
              </w:rPr>
            </w:pPr>
          </w:p>
        </w:tc>
        <w:tc>
          <w:tcPr>
            <w:tcW w:w="2804" w:type="dxa"/>
          </w:tcPr>
          <w:p w14:paraId="68008437" w14:textId="77777777" w:rsidR="00E528F7" w:rsidRPr="00556808" w:rsidRDefault="00E528F7" w:rsidP="00A056A6">
            <w:pPr>
              <w:rPr>
                <w:sz w:val="16"/>
                <w:szCs w:val="16"/>
              </w:rPr>
            </w:pPr>
          </w:p>
        </w:tc>
        <w:tc>
          <w:tcPr>
            <w:tcW w:w="2126" w:type="dxa"/>
          </w:tcPr>
          <w:p w14:paraId="76DD1A94" w14:textId="77777777" w:rsidR="00E528F7" w:rsidRPr="00556808" w:rsidRDefault="00E528F7" w:rsidP="00A056A6">
            <w:pPr>
              <w:rPr>
                <w:sz w:val="16"/>
                <w:szCs w:val="16"/>
              </w:rPr>
            </w:pPr>
          </w:p>
        </w:tc>
        <w:tc>
          <w:tcPr>
            <w:tcW w:w="2551" w:type="dxa"/>
          </w:tcPr>
          <w:p w14:paraId="1B518F7C" w14:textId="77777777" w:rsidR="00E528F7" w:rsidRPr="00556808" w:rsidRDefault="00E528F7" w:rsidP="00A056A6">
            <w:pPr>
              <w:rPr>
                <w:sz w:val="16"/>
                <w:szCs w:val="16"/>
              </w:rPr>
            </w:pPr>
          </w:p>
        </w:tc>
        <w:tc>
          <w:tcPr>
            <w:tcW w:w="2195" w:type="dxa"/>
          </w:tcPr>
          <w:p w14:paraId="22FA5B4B" w14:textId="77777777" w:rsidR="00E528F7" w:rsidRPr="00556808" w:rsidRDefault="00E528F7" w:rsidP="00A056A6">
            <w:pPr>
              <w:rPr>
                <w:sz w:val="16"/>
                <w:szCs w:val="16"/>
              </w:rPr>
            </w:pPr>
          </w:p>
        </w:tc>
      </w:tr>
      <w:tr w:rsidR="00E528F7" w:rsidRPr="00556808" w14:paraId="3E093EB5" w14:textId="77777777" w:rsidTr="00A056A6">
        <w:tc>
          <w:tcPr>
            <w:tcW w:w="1989" w:type="dxa"/>
          </w:tcPr>
          <w:p w14:paraId="35D898BA" w14:textId="77777777" w:rsidR="00E528F7" w:rsidRPr="00556808" w:rsidRDefault="00E528F7" w:rsidP="00A056A6">
            <w:pPr>
              <w:rPr>
                <w:sz w:val="16"/>
                <w:szCs w:val="16"/>
              </w:rPr>
            </w:pPr>
          </w:p>
        </w:tc>
        <w:tc>
          <w:tcPr>
            <w:tcW w:w="1286" w:type="dxa"/>
          </w:tcPr>
          <w:p w14:paraId="5167EB44" w14:textId="77777777" w:rsidR="00E528F7" w:rsidRPr="00556808" w:rsidRDefault="00E528F7" w:rsidP="00A056A6">
            <w:pPr>
              <w:rPr>
                <w:sz w:val="16"/>
                <w:szCs w:val="16"/>
              </w:rPr>
            </w:pPr>
          </w:p>
        </w:tc>
        <w:tc>
          <w:tcPr>
            <w:tcW w:w="1295" w:type="dxa"/>
          </w:tcPr>
          <w:p w14:paraId="1AB9656C" w14:textId="77777777" w:rsidR="00E528F7" w:rsidRPr="00556808" w:rsidRDefault="00E528F7" w:rsidP="00A056A6">
            <w:pPr>
              <w:rPr>
                <w:sz w:val="16"/>
                <w:szCs w:val="16"/>
              </w:rPr>
            </w:pPr>
          </w:p>
        </w:tc>
        <w:tc>
          <w:tcPr>
            <w:tcW w:w="2804" w:type="dxa"/>
          </w:tcPr>
          <w:p w14:paraId="5574B248" w14:textId="77777777" w:rsidR="00E528F7" w:rsidRPr="00556808" w:rsidRDefault="00E528F7" w:rsidP="00A056A6">
            <w:pPr>
              <w:rPr>
                <w:sz w:val="16"/>
                <w:szCs w:val="16"/>
              </w:rPr>
            </w:pPr>
          </w:p>
        </w:tc>
        <w:tc>
          <w:tcPr>
            <w:tcW w:w="2126" w:type="dxa"/>
          </w:tcPr>
          <w:p w14:paraId="78E84A05" w14:textId="77777777" w:rsidR="00E528F7" w:rsidRPr="00556808" w:rsidRDefault="00E528F7" w:rsidP="00A056A6">
            <w:pPr>
              <w:rPr>
                <w:sz w:val="16"/>
                <w:szCs w:val="16"/>
              </w:rPr>
            </w:pPr>
          </w:p>
        </w:tc>
        <w:tc>
          <w:tcPr>
            <w:tcW w:w="2551" w:type="dxa"/>
          </w:tcPr>
          <w:p w14:paraId="026CA82B" w14:textId="77777777" w:rsidR="00E528F7" w:rsidRPr="00556808" w:rsidRDefault="00E528F7" w:rsidP="00A056A6">
            <w:pPr>
              <w:rPr>
                <w:sz w:val="16"/>
                <w:szCs w:val="16"/>
              </w:rPr>
            </w:pPr>
          </w:p>
        </w:tc>
        <w:tc>
          <w:tcPr>
            <w:tcW w:w="2195" w:type="dxa"/>
          </w:tcPr>
          <w:p w14:paraId="1D7C20F6" w14:textId="77777777" w:rsidR="00E528F7" w:rsidRPr="00556808" w:rsidRDefault="00E528F7" w:rsidP="00A056A6">
            <w:pPr>
              <w:rPr>
                <w:sz w:val="16"/>
                <w:szCs w:val="16"/>
              </w:rPr>
            </w:pPr>
          </w:p>
        </w:tc>
      </w:tr>
      <w:tr w:rsidR="00E528F7" w:rsidRPr="00556808" w14:paraId="519C0031" w14:textId="77777777" w:rsidTr="00A056A6">
        <w:tc>
          <w:tcPr>
            <w:tcW w:w="1989" w:type="dxa"/>
          </w:tcPr>
          <w:p w14:paraId="03B77F39" w14:textId="77777777" w:rsidR="00E528F7" w:rsidRPr="00556808" w:rsidRDefault="00E528F7" w:rsidP="00A056A6">
            <w:pPr>
              <w:rPr>
                <w:sz w:val="16"/>
                <w:szCs w:val="16"/>
              </w:rPr>
            </w:pPr>
          </w:p>
        </w:tc>
        <w:tc>
          <w:tcPr>
            <w:tcW w:w="1286" w:type="dxa"/>
          </w:tcPr>
          <w:p w14:paraId="31985C8A" w14:textId="77777777" w:rsidR="00E528F7" w:rsidRPr="00556808" w:rsidRDefault="00E528F7" w:rsidP="00A056A6">
            <w:pPr>
              <w:rPr>
                <w:sz w:val="16"/>
                <w:szCs w:val="16"/>
              </w:rPr>
            </w:pPr>
          </w:p>
        </w:tc>
        <w:tc>
          <w:tcPr>
            <w:tcW w:w="1295" w:type="dxa"/>
          </w:tcPr>
          <w:p w14:paraId="3D22E1C4" w14:textId="77777777" w:rsidR="00E528F7" w:rsidRPr="00556808" w:rsidRDefault="00E528F7" w:rsidP="00A056A6">
            <w:pPr>
              <w:rPr>
                <w:sz w:val="16"/>
                <w:szCs w:val="16"/>
              </w:rPr>
            </w:pPr>
          </w:p>
        </w:tc>
        <w:tc>
          <w:tcPr>
            <w:tcW w:w="2804" w:type="dxa"/>
          </w:tcPr>
          <w:p w14:paraId="7E3BE88D" w14:textId="77777777" w:rsidR="00E528F7" w:rsidRPr="00556808" w:rsidRDefault="00E528F7" w:rsidP="00A056A6">
            <w:pPr>
              <w:rPr>
                <w:sz w:val="16"/>
                <w:szCs w:val="16"/>
              </w:rPr>
            </w:pPr>
          </w:p>
        </w:tc>
        <w:tc>
          <w:tcPr>
            <w:tcW w:w="2126" w:type="dxa"/>
          </w:tcPr>
          <w:p w14:paraId="5B556CF2" w14:textId="77777777" w:rsidR="00E528F7" w:rsidRPr="00556808" w:rsidRDefault="00E528F7" w:rsidP="00A056A6">
            <w:pPr>
              <w:rPr>
                <w:sz w:val="16"/>
                <w:szCs w:val="16"/>
              </w:rPr>
            </w:pPr>
          </w:p>
        </w:tc>
        <w:tc>
          <w:tcPr>
            <w:tcW w:w="2551" w:type="dxa"/>
          </w:tcPr>
          <w:p w14:paraId="77416657" w14:textId="77777777" w:rsidR="00E528F7" w:rsidRPr="00556808" w:rsidRDefault="00E528F7" w:rsidP="00A056A6">
            <w:pPr>
              <w:rPr>
                <w:sz w:val="16"/>
                <w:szCs w:val="16"/>
              </w:rPr>
            </w:pPr>
          </w:p>
        </w:tc>
        <w:tc>
          <w:tcPr>
            <w:tcW w:w="2195" w:type="dxa"/>
          </w:tcPr>
          <w:p w14:paraId="22FFFD0F" w14:textId="77777777" w:rsidR="00E528F7" w:rsidRPr="00556808" w:rsidRDefault="00E528F7" w:rsidP="00A056A6">
            <w:pPr>
              <w:rPr>
                <w:sz w:val="16"/>
                <w:szCs w:val="16"/>
              </w:rPr>
            </w:pPr>
          </w:p>
        </w:tc>
      </w:tr>
      <w:tr w:rsidR="00E528F7" w:rsidRPr="00556808" w14:paraId="7AA7829F" w14:textId="77777777" w:rsidTr="00A056A6">
        <w:tc>
          <w:tcPr>
            <w:tcW w:w="1989" w:type="dxa"/>
          </w:tcPr>
          <w:p w14:paraId="68C0262C" w14:textId="77777777" w:rsidR="00E528F7" w:rsidRPr="00556808" w:rsidRDefault="00E528F7" w:rsidP="00A056A6">
            <w:pPr>
              <w:rPr>
                <w:sz w:val="16"/>
                <w:szCs w:val="16"/>
              </w:rPr>
            </w:pPr>
          </w:p>
        </w:tc>
        <w:tc>
          <w:tcPr>
            <w:tcW w:w="1286" w:type="dxa"/>
          </w:tcPr>
          <w:p w14:paraId="2E85660A" w14:textId="77777777" w:rsidR="00E528F7" w:rsidRPr="00556808" w:rsidRDefault="00E528F7" w:rsidP="00A056A6">
            <w:pPr>
              <w:rPr>
                <w:sz w:val="16"/>
                <w:szCs w:val="16"/>
              </w:rPr>
            </w:pPr>
          </w:p>
        </w:tc>
        <w:tc>
          <w:tcPr>
            <w:tcW w:w="1295" w:type="dxa"/>
          </w:tcPr>
          <w:p w14:paraId="4EA8515E" w14:textId="77777777" w:rsidR="00E528F7" w:rsidRPr="00556808" w:rsidRDefault="00E528F7" w:rsidP="00A056A6">
            <w:pPr>
              <w:rPr>
                <w:sz w:val="16"/>
                <w:szCs w:val="16"/>
              </w:rPr>
            </w:pPr>
          </w:p>
        </w:tc>
        <w:tc>
          <w:tcPr>
            <w:tcW w:w="2804" w:type="dxa"/>
          </w:tcPr>
          <w:p w14:paraId="2A4664C8" w14:textId="77777777" w:rsidR="00E528F7" w:rsidRPr="00556808" w:rsidRDefault="00E528F7" w:rsidP="00A056A6">
            <w:pPr>
              <w:rPr>
                <w:sz w:val="16"/>
                <w:szCs w:val="16"/>
              </w:rPr>
            </w:pPr>
          </w:p>
        </w:tc>
        <w:tc>
          <w:tcPr>
            <w:tcW w:w="2126" w:type="dxa"/>
          </w:tcPr>
          <w:p w14:paraId="69951A21" w14:textId="77777777" w:rsidR="00E528F7" w:rsidRPr="00556808" w:rsidRDefault="00E528F7" w:rsidP="00A056A6">
            <w:pPr>
              <w:rPr>
                <w:sz w:val="16"/>
                <w:szCs w:val="16"/>
              </w:rPr>
            </w:pPr>
          </w:p>
        </w:tc>
        <w:tc>
          <w:tcPr>
            <w:tcW w:w="2551" w:type="dxa"/>
          </w:tcPr>
          <w:p w14:paraId="18185D26" w14:textId="77777777" w:rsidR="00E528F7" w:rsidRPr="00556808" w:rsidRDefault="00E528F7" w:rsidP="00A056A6">
            <w:pPr>
              <w:rPr>
                <w:sz w:val="16"/>
                <w:szCs w:val="16"/>
              </w:rPr>
            </w:pPr>
          </w:p>
        </w:tc>
        <w:tc>
          <w:tcPr>
            <w:tcW w:w="2195" w:type="dxa"/>
          </w:tcPr>
          <w:p w14:paraId="79BA49A0" w14:textId="77777777" w:rsidR="00E528F7" w:rsidRPr="00556808" w:rsidRDefault="00E528F7" w:rsidP="00A056A6">
            <w:pPr>
              <w:rPr>
                <w:sz w:val="16"/>
                <w:szCs w:val="16"/>
              </w:rPr>
            </w:pPr>
          </w:p>
        </w:tc>
      </w:tr>
    </w:tbl>
    <w:p w14:paraId="074B0593" w14:textId="77777777" w:rsidR="00E528F7" w:rsidRDefault="00E528F7" w:rsidP="00E528F7">
      <w:r>
        <w:rPr>
          <w:noProof/>
          <w:lang w:val="en-AU" w:eastAsia="en-AU"/>
        </w:rPr>
        <w:drawing>
          <wp:inline distT="0" distB="0" distL="0" distR="0" wp14:anchorId="66F18BE4" wp14:editId="5B909E6A">
            <wp:extent cx="4510088" cy="83343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8943" cy="833225"/>
                    </a:xfrm>
                    <a:prstGeom prst="rect">
                      <a:avLst/>
                    </a:prstGeom>
                    <a:noFill/>
                  </pic:spPr>
                </pic:pic>
              </a:graphicData>
            </a:graphic>
          </wp:inline>
        </w:drawing>
      </w:r>
    </w:p>
    <w:p w14:paraId="64219CF6" w14:textId="77777777" w:rsidR="00026F1F" w:rsidRDefault="00026F1F" w:rsidP="00865E92"/>
    <w:sdt>
      <w:sdtPr>
        <w:id w:val="763414250"/>
        <w:lock w:val="sdtContentLocked"/>
        <w:placeholder>
          <w:docPart w:val="DefaultPlaceholder_-1854013440"/>
        </w:placeholder>
      </w:sdtPr>
      <w:sdtEndPr/>
      <w:sdtContent>
        <w:p w14:paraId="788F6AEC" w14:textId="77777777" w:rsidR="008F397F" w:rsidRDefault="002C3492" w:rsidP="009C5E64">
          <w:r>
            <w:t xml:space="preserve">Terms for this </w:t>
          </w:r>
          <w:r w:rsidR="00026F1F">
            <w:t>service</w:t>
          </w:r>
        </w:p>
        <w:p w14:paraId="3105CC9B" w14:textId="77777777" w:rsidR="008F397F" w:rsidRDefault="00026F1F">
          <w:r>
            <w:t>Please note that this analysis and report takes time and effort and the practitioner's report will include a maximum of 3 post-report email exchanges to discuss any queries you have. Ongoing discussion will require time package purchases. The minimum time package purchase is 15 minutes with other packages that include 30, 45 and 60 minutes increments. These packages are purchased upfront and as a whole with no refunds if your queries have been dealt with. Each 15 minute increment will allow for 1 – 2 queries only. Your Dietitian can guide</w:t>
          </w:r>
          <w:r w:rsidR="00FE113E">
            <w:t xml:space="preserve"> you</w:t>
          </w:r>
          <w:r>
            <w:t xml:space="preserve"> with regard to how long a query may take as this may need to be </w:t>
          </w:r>
          <w:r w:rsidR="00FE113E">
            <w:t>researched</w:t>
          </w:r>
          <w:r>
            <w:t xml:space="preserve"> to provide you with an informed response. </w:t>
          </w:r>
        </w:p>
        <w:p w14:paraId="46872D4D" w14:textId="77777777" w:rsidR="008F397F" w:rsidRDefault="002C3492">
          <w:r>
            <w:t>Approved by:</w:t>
          </w:r>
        </w:p>
      </w:sdtContent>
    </w:sdt>
    <w:tbl>
      <w:tblPr>
        <w:tblW w:w="5000" w:type="pct"/>
        <w:tblCellMar>
          <w:left w:w="0" w:type="dxa"/>
          <w:right w:w="0" w:type="dxa"/>
        </w:tblCellMar>
        <w:tblLook w:val="04A0" w:firstRow="1" w:lastRow="0" w:firstColumn="1" w:lastColumn="0" w:noHBand="0" w:noVBand="1"/>
        <w:tblDescription w:val="Signature table"/>
      </w:tblPr>
      <w:tblGrid>
        <w:gridCol w:w="1785"/>
        <w:gridCol w:w="2898"/>
        <w:gridCol w:w="260"/>
        <w:gridCol w:w="1608"/>
        <w:gridCol w:w="857"/>
        <w:gridCol w:w="1787"/>
        <w:gridCol w:w="2898"/>
        <w:gridCol w:w="260"/>
        <w:gridCol w:w="1605"/>
      </w:tblGrid>
      <w:tr w:rsidR="008F397F" w14:paraId="6847B9F8" w14:textId="77777777">
        <w:trPr>
          <w:trHeight w:val="1080"/>
        </w:trPr>
        <w:tc>
          <w:tcPr>
            <w:tcW w:w="639" w:type="pct"/>
            <w:tcBorders>
              <w:bottom w:val="single" w:sz="8" w:space="0" w:color="404040" w:themeColor="text1" w:themeTint="BF"/>
            </w:tcBorders>
            <w:vAlign w:val="bottom"/>
          </w:tcPr>
          <w:p w14:paraId="4AE1B864" w14:textId="77777777" w:rsidR="008F397F" w:rsidRDefault="008F397F">
            <w:pPr>
              <w:pStyle w:val="NoSpacing"/>
            </w:pPr>
          </w:p>
        </w:tc>
        <w:tc>
          <w:tcPr>
            <w:tcW w:w="1038" w:type="pct"/>
            <w:tcBorders>
              <w:bottom w:val="single" w:sz="8" w:space="0" w:color="404040" w:themeColor="text1" w:themeTint="BF"/>
            </w:tcBorders>
            <w:vAlign w:val="bottom"/>
          </w:tcPr>
          <w:p w14:paraId="506BB0DD" w14:textId="77777777" w:rsidR="008F397F" w:rsidRDefault="008F397F">
            <w:pPr>
              <w:pStyle w:val="NoSpacing"/>
            </w:pPr>
          </w:p>
        </w:tc>
        <w:tc>
          <w:tcPr>
            <w:tcW w:w="93" w:type="pct"/>
            <w:vAlign w:val="bottom"/>
          </w:tcPr>
          <w:p w14:paraId="4E6CF4A3" w14:textId="77777777" w:rsidR="008F397F" w:rsidRDefault="008F397F">
            <w:pPr>
              <w:pStyle w:val="NoSpacing"/>
            </w:pPr>
          </w:p>
        </w:tc>
        <w:tc>
          <w:tcPr>
            <w:tcW w:w="576" w:type="pct"/>
            <w:tcBorders>
              <w:bottom w:val="single" w:sz="8" w:space="0" w:color="404040" w:themeColor="text1" w:themeTint="BF"/>
            </w:tcBorders>
            <w:vAlign w:val="bottom"/>
          </w:tcPr>
          <w:p w14:paraId="44F1EFB3" w14:textId="77777777" w:rsidR="008F397F" w:rsidRDefault="008F397F">
            <w:pPr>
              <w:pStyle w:val="NoSpacing"/>
            </w:pPr>
          </w:p>
        </w:tc>
        <w:tc>
          <w:tcPr>
            <w:tcW w:w="307" w:type="pct"/>
            <w:vAlign w:val="bottom"/>
          </w:tcPr>
          <w:p w14:paraId="108581BE" w14:textId="77777777" w:rsidR="008F397F" w:rsidRDefault="008F397F">
            <w:pPr>
              <w:pStyle w:val="NoSpacing"/>
            </w:pPr>
          </w:p>
        </w:tc>
        <w:tc>
          <w:tcPr>
            <w:tcW w:w="640" w:type="pct"/>
            <w:tcBorders>
              <w:bottom w:val="single" w:sz="8" w:space="0" w:color="404040" w:themeColor="text1" w:themeTint="BF"/>
            </w:tcBorders>
            <w:vAlign w:val="bottom"/>
          </w:tcPr>
          <w:p w14:paraId="6CCF1616" w14:textId="77777777" w:rsidR="008F397F" w:rsidRDefault="008F397F">
            <w:pPr>
              <w:pStyle w:val="NoSpacing"/>
            </w:pPr>
          </w:p>
        </w:tc>
        <w:tc>
          <w:tcPr>
            <w:tcW w:w="1038" w:type="pct"/>
            <w:tcBorders>
              <w:bottom w:val="single" w:sz="8" w:space="0" w:color="404040" w:themeColor="text1" w:themeTint="BF"/>
            </w:tcBorders>
            <w:vAlign w:val="bottom"/>
          </w:tcPr>
          <w:p w14:paraId="5F8F2F72" w14:textId="77777777" w:rsidR="008F397F" w:rsidRDefault="008F397F">
            <w:pPr>
              <w:pStyle w:val="NoSpacing"/>
            </w:pPr>
          </w:p>
        </w:tc>
        <w:tc>
          <w:tcPr>
            <w:tcW w:w="93" w:type="pct"/>
            <w:vAlign w:val="bottom"/>
          </w:tcPr>
          <w:p w14:paraId="131C0028" w14:textId="77777777" w:rsidR="008F397F" w:rsidRDefault="008F397F">
            <w:pPr>
              <w:pStyle w:val="NoSpacing"/>
            </w:pPr>
          </w:p>
        </w:tc>
        <w:tc>
          <w:tcPr>
            <w:tcW w:w="575" w:type="pct"/>
            <w:tcBorders>
              <w:bottom w:val="single" w:sz="8" w:space="0" w:color="404040" w:themeColor="text1" w:themeTint="BF"/>
            </w:tcBorders>
            <w:vAlign w:val="bottom"/>
          </w:tcPr>
          <w:p w14:paraId="343ECCE8" w14:textId="77777777" w:rsidR="008F397F" w:rsidRDefault="008F397F">
            <w:pPr>
              <w:pStyle w:val="NoSpacing"/>
            </w:pPr>
          </w:p>
        </w:tc>
      </w:tr>
      <w:tr w:rsidR="008F397F" w14:paraId="14BE3C6A" w14:textId="77777777">
        <w:tc>
          <w:tcPr>
            <w:tcW w:w="639" w:type="pct"/>
            <w:tcBorders>
              <w:top w:val="single" w:sz="8" w:space="0" w:color="404040" w:themeColor="text1" w:themeTint="BF"/>
            </w:tcBorders>
          </w:tcPr>
          <w:p w14:paraId="22B64932" w14:textId="77777777" w:rsidR="008F397F" w:rsidRDefault="002C3492">
            <w:r>
              <w:t xml:space="preserve">For </w:t>
            </w:r>
            <w:sdt>
              <w:sdtPr>
                <w:alias w:val="Client Name"/>
                <w:tag w:val=""/>
                <w:id w:val="-1272087730"/>
                <w:placeholder>
                  <w:docPart w:val="B545C9BD02904623A71D8EC2B02FC15C"/>
                </w:placeholder>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7B033B">
                  <w:t>&lt;Client’s Company&gt;</w:t>
                </w:r>
              </w:sdtContent>
            </w:sdt>
          </w:p>
        </w:tc>
        <w:tc>
          <w:tcPr>
            <w:tcW w:w="1038" w:type="pct"/>
            <w:tcBorders>
              <w:top w:val="single" w:sz="8" w:space="0" w:color="404040" w:themeColor="text1" w:themeTint="BF"/>
            </w:tcBorders>
          </w:tcPr>
          <w:p w14:paraId="4622BE6F" w14:textId="77777777" w:rsidR="008F397F" w:rsidRDefault="008F397F"/>
        </w:tc>
        <w:tc>
          <w:tcPr>
            <w:tcW w:w="93" w:type="pct"/>
          </w:tcPr>
          <w:p w14:paraId="3DF075CD" w14:textId="77777777" w:rsidR="008F397F" w:rsidRDefault="008F397F"/>
        </w:tc>
        <w:tc>
          <w:tcPr>
            <w:tcW w:w="576" w:type="pct"/>
            <w:tcBorders>
              <w:top w:val="single" w:sz="8" w:space="0" w:color="404040" w:themeColor="text1" w:themeTint="BF"/>
            </w:tcBorders>
          </w:tcPr>
          <w:p w14:paraId="4CE40C45" w14:textId="77777777" w:rsidR="008F397F" w:rsidRDefault="002C3492">
            <w:r>
              <w:t>Date</w:t>
            </w:r>
          </w:p>
        </w:tc>
        <w:tc>
          <w:tcPr>
            <w:tcW w:w="307" w:type="pct"/>
          </w:tcPr>
          <w:p w14:paraId="63B781E4" w14:textId="77777777" w:rsidR="008F397F" w:rsidRPr="00026F1F" w:rsidRDefault="008F397F">
            <w:pPr>
              <w:rPr>
                <w:color w:val="FF0000"/>
              </w:rPr>
            </w:pPr>
          </w:p>
        </w:tc>
        <w:tc>
          <w:tcPr>
            <w:tcW w:w="640" w:type="pct"/>
            <w:tcBorders>
              <w:top w:val="single" w:sz="8" w:space="0" w:color="404040" w:themeColor="text1" w:themeTint="BF"/>
            </w:tcBorders>
          </w:tcPr>
          <w:p w14:paraId="11FEE4F8" w14:textId="77777777" w:rsidR="008F397F" w:rsidRPr="00026F1F" w:rsidRDefault="002C3492">
            <w:pPr>
              <w:rPr>
                <w:color w:val="FF0000"/>
              </w:rPr>
            </w:pPr>
            <w:r w:rsidRPr="00026F1F">
              <w:rPr>
                <w:color w:val="FF0000"/>
              </w:rPr>
              <w:t xml:space="preserve">For </w:t>
            </w:r>
            <w:sdt>
              <w:sdtPr>
                <w:rPr>
                  <w:color w:val="FF0000"/>
                </w:rPr>
                <w:alias w:val="Company Name"/>
                <w:tag w:val=""/>
                <w:id w:val="-1118291408"/>
                <w:placeholder>
                  <w:docPart w:val="055C5DC08CEF49CDA03F45F267DBC323"/>
                </w:placeholder>
                <w:dataBinding w:prefixMappings="xmlns:ns0='http://schemas.openxmlformats.org/officeDocument/2006/extended-properties' " w:xpath="/ns0:Properties[1]/ns0:Company[1]" w:storeItemID="{6668398D-A668-4E3E-A5EB-62B293D839F1}"/>
                <w:text/>
              </w:sdtPr>
              <w:sdtEndPr/>
              <w:sdtContent>
                <w:r w:rsidR="00F679F4" w:rsidRPr="00026F1F">
                  <w:rPr>
                    <w:color w:val="FF0000"/>
                  </w:rPr>
                  <w:t>Practitioner’s name</w:t>
                </w:r>
              </w:sdtContent>
            </w:sdt>
          </w:p>
        </w:tc>
        <w:tc>
          <w:tcPr>
            <w:tcW w:w="1038" w:type="pct"/>
            <w:tcBorders>
              <w:top w:val="single" w:sz="8" w:space="0" w:color="404040" w:themeColor="text1" w:themeTint="BF"/>
            </w:tcBorders>
          </w:tcPr>
          <w:p w14:paraId="7AA2A919" w14:textId="77777777" w:rsidR="008F397F" w:rsidRDefault="008F397F"/>
        </w:tc>
        <w:tc>
          <w:tcPr>
            <w:tcW w:w="93" w:type="pct"/>
          </w:tcPr>
          <w:p w14:paraId="4D3E2E53" w14:textId="77777777" w:rsidR="008F397F" w:rsidRDefault="008F397F"/>
        </w:tc>
        <w:tc>
          <w:tcPr>
            <w:tcW w:w="575" w:type="pct"/>
            <w:tcBorders>
              <w:top w:val="single" w:sz="8" w:space="0" w:color="404040" w:themeColor="text1" w:themeTint="BF"/>
            </w:tcBorders>
          </w:tcPr>
          <w:p w14:paraId="658404EF" w14:textId="77777777" w:rsidR="008F397F" w:rsidRDefault="002C3492">
            <w:r>
              <w:t>Date</w:t>
            </w:r>
          </w:p>
        </w:tc>
      </w:tr>
    </w:tbl>
    <w:p w14:paraId="61205E16" w14:textId="77777777" w:rsidR="008F397F" w:rsidRDefault="008F397F"/>
    <w:sectPr w:rsidR="008F397F" w:rsidSect="00520967">
      <w:pgSz w:w="16838" w:h="11906" w:orient="landscape" w:code="9"/>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B5747C" w14:textId="77777777" w:rsidR="00960E62" w:rsidRDefault="00960E62">
      <w:pPr>
        <w:spacing w:after="0" w:line="240" w:lineRule="auto"/>
      </w:pPr>
      <w:r>
        <w:separator/>
      </w:r>
    </w:p>
  </w:endnote>
  <w:endnote w:type="continuationSeparator" w:id="0">
    <w:p w14:paraId="11155F9F" w14:textId="77777777" w:rsidR="00960E62" w:rsidRDefault="00960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58FBA" w14:textId="77777777" w:rsidR="00960E62" w:rsidRDefault="00960E62">
      <w:pPr>
        <w:spacing w:after="0" w:line="240" w:lineRule="auto"/>
      </w:pPr>
      <w:r>
        <w:separator/>
      </w:r>
    </w:p>
  </w:footnote>
  <w:footnote w:type="continuationSeparator" w:id="0">
    <w:p w14:paraId="066BB0BB" w14:textId="77777777" w:rsidR="00960E62" w:rsidRDefault="00960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94CE5" w14:textId="77777777" w:rsidR="008F397F" w:rsidRDefault="002C3492">
    <w:pPr>
      <w:pStyle w:val="Header"/>
    </w:pPr>
    <w:r>
      <w:rPr>
        <w:noProof/>
        <w:lang w:val="en-AU" w:eastAsia="en-AU"/>
      </w:rPr>
      <mc:AlternateContent>
        <mc:Choice Requires="wps">
          <w:drawing>
            <wp:anchor distT="0" distB="0" distL="114300" distR="114300" simplePos="0" relativeHeight="251659264" behindDoc="0" locked="0" layoutInCell="1" allowOverlap="1" wp14:anchorId="1FF6C003" wp14:editId="5830F15B">
              <wp:simplePos x="0" y="0"/>
              <wp:positionH relativeFrom="leftMargin">
                <wp:align>right</wp:align>
              </wp:positionH>
              <wp:positionV relativeFrom="bottomMargin">
                <wp:posOffset>0</wp:posOffset>
              </wp:positionV>
              <wp:extent cx="339090" cy="310896"/>
              <wp:effectExtent l="0" t="0" r="3810" b="13335"/>
              <wp:wrapNone/>
              <wp:docPr id="22" name="Text Box 22" descr="Page number"/>
              <wp:cNvGraphicFramePr/>
              <a:graphic xmlns:a="http://schemas.openxmlformats.org/drawingml/2006/main">
                <a:graphicData uri="http://schemas.microsoft.com/office/word/2010/wordprocessingShape">
                  <wps:wsp>
                    <wps:cNvSpPr txBox="1"/>
                    <wps:spPr>
                      <a:xfrm>
                        <a:off x="0" y="0"/>
                        <a:ext cx="339090" cy="3108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354FF2" w14:textId="77777777" w:rsidR="008F397F" w:rsidRDefault="002C3492">
                          <w:pPr>
                            <w:pStyle w:val="Footer"/>
                          </w:pPr>
                          <w:r>
                            <w:fldChar w:fldCharType="begin"/>
                          </w:r>
                          <w:r>
                            <w:instrText xml:space="preserve"> PAGE   \* MERGEFORMAT </w:instrText>
                          </w:r>
                          <w:r>
                            <w:fldChar w:fldCharType="separate"/>
                          </w:r>
                          <w:r w:rsidR="005A0F16">
                            <w:t>6</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F6C003" id="_x0000_t202" coordsize="21600,21600" o:spt="202" path="m,l,21600r21600,l21600,xe">
              <v:stroke joinstyle="miter"/>
              <v:path gradientshapeok="t" o:connecttype="rect"/>
            </v:shapetype>
            <v:shape id="Text Box 22" o:spid="_x0000_s1035" type="#_x0000_t202" alt="Page number" style="position:absolute;margin-left:-24.5pt;margin-top:0;width:26.7pt;height:24.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" filled="f" stroked="f" strokeweight=".5pt">
              <v:textbox inset="0,0,0,0">
                <w:txbxContent>
                  <w:p w14:paraId="68354FF2" w14:textId="77777777" w:rsidR="008F397F" w:rsidRDefault="002C3492">
                    <w:pPr>
                      <w:pStyle w:val="Footer"/>
                    </w:pPr>
                    <w:r>
                      <w:fldChar w:fldCharType="begin"/>
                    </w:r>
                    <w:r>
                      <w:instrText xml:space="preserve"> PAGE   \* MERGEFORMAT </w:instrText>
                    </w:r>
                    <w:r>
                      <w:fldChar w:fldCharType="separate"/>
                    </w:r>
                    <w:r w:rsidR="005A0F16">
                      <w:t>6</w:t>
                    </w:r>
                    <w:r>
                      <w:fldChar w:fldCharType="end"/>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15D49D8"/>
    <w:multiLevelType w:val="hybridMultilevel"/>
    <w:tmpl w:val="D62257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2"/>
    <w:lvlOverride w:ilvl="0">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ocumentProtection w:formatting="1" w:enforcement="1" w:cryptProviderType="rsaAES" w:cryptAlgorithmClass="hash" w:cryptAlgorithmType="typeAny" w:cryptAlgorithmSid="14" w:cryptSpinCount="100000" w:hash="BJK4PbWpoP4/4TCvUH15b1isaT39Yj/Kqhr4SHEMpadOGP62p0i50ErpIFN5dVzaGAKcwkzrmsaU2eRFgWJjsA==" w:salt="L2Yd8lile5rfJDq9wDpE/g=="/>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bCwsLQ0NzYyM7AwMDZV0lEKTi0uzszPAykwMqwFAOY1DTQtAAAA"/>
  </w:docVars>
  <w:rsids>
    <w:rsidRoot w:val="00520967"/>
    <w:rsid w:val="00004BB6"/>
    <w:rsid w:val="00026F1F"/>
    <w:rsid w:val="000B16B2"/>
    <w:rsid w:val="000C710A"/>
    <w:rsid w:val="00176828"/>
    <w:rsid w:val="00177854"/>
    <w:rsid w:val="001A5CFF"/>
    <w:rsid w:val="00203272"/>
    <w:rsid w:val="00206453"/>
    <w:rsid w:val="002C3492"/>
    <w:rsid w:val="002E0A35"/>
    <w:rsid w:val="003B3F03"/>
    <w:rsid w:val="003F7E51"/>
    <w:rsid w:val="00434266"/>
    <w:rsid w:val="0049098E"/>
    <w:rsid w:val="00520967"/>
    <w:rsid w:val="00547CE4"/>
    <w:rsid w:val="005541C9"/>
    <w:rsid w:val="00555546"/>
    <w:rsid w:val="00556808"/>
    <w:rsid w:val="005702CF"/>
    <w:rsid w:val="00585973"/>
    <w:rsid w:val="005A0F16"/>
    <w:rsid w:val="005E6C1E"/>
    <w:rsid w:val="00615C55"/>
    <w:rsid w:val="00665682"/>
    <w:rsid w:val="0069663A"/>
    <w:rsid w:val="007563D7"/>
    <w:rsid w:val="007A5CAC"/>
    <w:rsid w:val="007B033B"/>
    <w:rsid w:val="00865E92"/>
    <w:rsid w:val="008734A6"/>
    <w:rsid w:val="008B052A"/>
    <w:rsid w:val="008D5AE8"/>
    <w:rsid w:val="008F397F"/>
    <w:rsid w:val="008F5017"/>
    <w:rsid w:val="00936CA5"/>
    <w:rsid w:val="00952FD5"/>
    <w:rsid w:val="00960E62"/>
    <w:rsid w:val="009950A8"/>
    <w:rsid w:val="009A47BF"/>
    <w:rsid w:val="009B6517"/>
    <w:rsid w:val="009C5E64"/>
    <w:rsid w:val="00A77C52"/>
    <w:rsid w:val="00AA3410"/>
    <w:rsid w:val="00BE2AC0"/>
    <w:rsid w:val="00BF4A8C"/>
    <w:rsid w:val="00C61816"/>
    <w:rsid w:val="00C94F80"/>
    <w:rsid w:val="00CB1868"/>
    <w:rsid w:val="00CC4D4A"/>
    <w:rsid w:val="00DA2F39"/>
    <w:rsid w:val="00DD65BF"/>
    <w:rsid w:val="00DE422A"/>
    <w:rsid w:val="00E037D0"/>
    <w:rsid w:val="00E528F7"/>
    <w:rsid w:val="00EE525F"/>
    <w:rsid w:val="00F17ECE"/>
    <w:rsid w:val="00F36E1D"/>
    <w:rsid w:val="00F679F4"/>
    <w:rsid w:val="00FE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230F5F"/>
  <w15:docId w15:val="{53186C99-45C9-4970-8378-C7461001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D65BF"/>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28"/>
      <w:szCs w:val="38"/>
    </w:rPr>
  </w:style>
  <w:style w:type="character" w:customStyle="1" w:styleId="TitleChar">
    <w:name w:val="Title Char"/>
    <w:basedOn w:val="DefaultParagraphFont"/>
    <w:link w:val="Title"/>
    <w:uiPriority w:val="10"/>
    <w:rsid w:val="00DD65BF"/>
    <w:rPr>
      <w:rFonts w:asciiTheme="majorHAnsi" w:eastAsiaTheme="majorEastAsia" w:hAnsiTheme="majorHAnsi" w:cstheme="majorBidi"/>
      <w:caps/>
      <w:color w:val="1F4E79" w:themeColor="accent1" w:themeShade="80"/>
      <w:kern w:val="28"/>
      <w:sz w:val="2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alloonText">
    <w:name w:val="Balloon Text"/>
    <w:basedOn w:val="Normal"/>
    <w:link w:val="BalloonTextChar"/>
    <w:uiPriority w:val="99"/>
    <w:semiHidden/>
    <w:unhideWhenUsed/>
    <w:rsid w:val="00DD6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5BF"/>
    <w:rPr>
      <w:rFonts w:ascii="Tahoma" w:hAnsi="Tahoma" w:cs="Tahoma"/>
      <w:sz w:val="16"/>
      <w:szCs w:val="16"/>
    </w:rPr>
  </w:style>
  <w:style w:type="character" w:styleId="Hyperlink">
    <w:name w:val="Hyperlink"/>
    <w:basedOn w:val="DefaultParagraphFont"/>
    <w:uiPriority w:val="99"/>
    <w:unhideWhenUsed/>
    <w:rsid w:val="00DD65BF"/>
    <w:rPr>
      <w:color w:val="40ACD1" w:themeColor="hyperlink"/>
      <w:u w:val="single"/>
    </w:rPr>
  </w:style>
  <w:style w:type="paragraph" w:styleId="ListParagraph">
    <w:name w:val="List Paragraph"/>
    <w:basedOn w:val="Normal"/>
    <w:uiPriority w:val="34"/>
    <w:qFormat/>
    <w:rsid w:val="00E52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50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www.a8h.com.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Rodney%20Lopez\AppData\Roaming\Microsoft\Templates\Project%20change%20authorization%20form%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55C5DC08CEF49CDA03F45F267DBC323"/>
        <w:category>
          <w:name w:val="General"/>
          <w:gallery w:val="placeholder"/>
        </w:category>
        <w:types>
          <w:type w:val="bbPlcHdr"/>
        </w:types>
        <w:behaviors>
          <w:behavior w:val="content"/>
        </w:behaviors>
        <w:guid w:val="{450EF7B6-096C-4A4E-8DAA-C7B5A5F3E1F1}"/>
      </w:docPartPr>
      <w:docPartBody>
        <w:p w:rsidR="00A45A1E" w:rsidRDefault="00847BA6">
          <w:pPr>
            <w:pStyle w:val="055C5DC08CEF49CDA03F45F267DBC323"/>
          </w:pPr>
          <w:r>
            <w:t>&lt;Your Company&gt;</w:t>
          </w:r>
        </w:p>
      </w:docPartBody>
    </w:docPart>
    <w:docPart>
      <w:docPartPr>
        <w:name w:val="699FF0E435A640DE86F59666656A159D"/>
        <w:category>
          <w:name w:val="General"/>
          <w:gallery w:val="placeholder"/>
        </w:category>
        <w:types>
          <w:type w:val="bbPlcHdr"/>
        </w:types>
        <w:behaviors>
          <w:behavior w:val="content"/>
        </w:behaviors>
        <w:guid w:val="{0D4DC579-6965-4557-B55E-C7F37AAE813F}"/>
      </w:docPartPr>
      <w:docPartBody>
        <w:p w:rsidR="00A45A1E" w:rsidRDefault="00281E56">
          <w:pPr>
            <w:pStyle w:val="699FF0E435A640DE86F59666656A159D"/>
          </w:pPr>
          <w:r>
            <w:t>[Select Date]</w:t>
          </w:r>
        </w:p>
      </w:docPartBody>
    </w:docPart>
    <w:docPart>
      <w:docPartPr>
        <w:name w:val="B545C9BD02904623A71D8EC2B02FC15C"/>
        <w:category>
          <w:name w:val="General"/>
          <w:gallery w:val="placeholder"/>
        </w:category>
        <w:types>
          <w:type w:val="bbPlcHdr"/>
        </w:types>
        <w:behaviors>
          <w:behavior w:val="content"/>
        </w:behaviors>
        <w:guid w:val="{08007BD5-9567-4ECD-B59B-567D26E8864F}"/>
      </w:docPartPr>
      <w:docPartBody>
        <w:p w:rsidR="00A45A1E" w:rsidRDefault="00281E56">
          <w:pPr>
            <w:pStyle w:val="B545C9BD02904623A71D8EC2B02FC15C"/>
          </w:pPr>
          <w:r>
            <w:t>&lt;Client’s Company&gt;</w:t>
          </w:r>
        </w:p>
      </w:docPartBody>
    </w:docPart>
    <w:docPart>
      <w:docPartPr>
        <w:name w:val="DefaultPlaceholder_-1854013439"/>
        <w:category>
          <w:name w:val="General"/>
          <w:gallery w:val="placeholder"/>
        </w:category>
        <w:types>
          <w:type w:val="bbPlcHdr"/>
        </w:types>
        <w:behaviors>
          <w:behavior w:val="content"/>
        </w:behaviors>
        <w:guid w:val="{A4478DC7-0DA1-4700-A666-ACA0DAA782C8}"/>
      </w:docPartPr>
      <w:docPartBody>
        <w:p w:rsidR="00E26637" w:rsidRDefault="00E26637" w:rsidP="00E26637">
          <w:pPr>
            <w:pStyle w:val="DefaultPlaceholder-1854013439"/>
          </w:pPr>
          <w:r w:rsidRPr="00156548">
            <w:rPr>
              <w:rStyle w:val="PlaceholderText"/>
            </w:rPr>
            <w:t>Choose an item.</w:t>
          </w:r>
        </w:p>
      </w:docPartBody>
    </w:docPart>
    <w:docPart>
      <w:docPartPr>
        <w:name w:val="DFB81156D0774668A679D6696059C2B4"/>
        <w:category>
          <w:name w:val="General"/>
          <w:gallery w:val="placeholder"/>
        </w:category>
        <w:types>
          <w:type w:val="bbPlcHdr"/>
        </w:types>
        <w:behaviors>
          <w:behavior w:val="content"/>
        </w:behaviors>
        <w:guid w:val="{31E91B7B-E97D-4E5C-9708-64234D15DD16}"/>
      </w:docPartPr>
      <w:docPartBody>
        <w:p w:rsidR="00281E56" w:rsidRDefault="00281E56" w:rsidP="00281E56">
          <w:pPr>
            <w:pStyle w:val="DFB81156D0774668A679D6696059C2B41"/>
          </w:pPr>
          <w:r w:rsidRPr="00BE18C0">
            <w:rPr>
              <w:rStyle w:val="PlaceholderText"/>
            </w:rPr>
            <w:t>Choose an item.</w:t>
          </w:r>
        </w:p>
      </w:docPartBody>
    </w:docPart>
    <w:docPart>
      <w:docPartPr>
        <w:name w:val="DefaultPlaceholder_1082065159"/>
        <w:category>
          <w:name w:val="General"/>
          <w:gallery w:val="placeholder"/>
        </w:category>
        <w:types>
          <w:type w:val="bbPlcHdr"/>
        </w:types>
        <w:behaviors>
          <w:behavior w:val="content"/>
        </w:behaviors>
        <w:guid w:val="{F61B5E7E-F386-4954-BA4F-25826A11818B}"/>
      </w:docPartPr>
      <w:docPartBody>
        <w:p w:rsidR="000E59DB" w:rsidRDefault="00427112">
          <w:r w:rsidRPr="00604322">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26819042-BF59-4EA1-B227-C73B8D3BA11C}"/>
      </w:docPartPr>
      <w:docPartBody>
        <w:p w:rsidR="00170A34" w:rsidRDefault="00E84475">
          <w:r w:rsidRPr="002822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7BA6"/>
    <w:rsid w:val="000B29A9"/>
    <w:rsid w:val="000E59DB"/>
    <w:rsid w:val="00170A34"/>
    <w:rsid w:val="001B10D9"/>
    <w:rsid w:val="00211DAA"/>
    <w:rsid w:val="00242111"/>
    <w:rsid w:val="00281E56"/>
    <w:rsid w:val="002941DB"/>
    <w:rsid w:val="002A55BF"/>
    <w:rsid w:val="002D3794"/>
    <w:rsid w:val="003168E1"/>
    <w:rsid w:val="003E0CE1"/>
    <w:rsid w:val="00427112"/>
    <w:rsid w:val="00585140"/>
    <w:rsid w:val="00592FBD"/>
    <w:rsid w:val="005E5A1C"/>
    <w:rsid w:val="00755FE9"/>
    <w:rsid w:val="007A3720"/>
    <w:rsid w:val="00847BA6"/>
    <w:rsid w:val="008756CA"/>
    <w:rsid w:val="00A45A1E"/>
    <w:rsid w:val="00B104C3"/>
    <w:rsid w:val="00B310B3"/>
    <w:rsid w:val="00CA195E"/>
    <w:rsid w:val="00CE332F"/>
    <w:rsid w:val="00E102AA"/>
    <w:rsid w:val="00E26637"/>
    <w:rsid w:val="00E84475"/>
    <w:rsid w:val="00F60662"/>
    <w:rsid w:val="00FF6D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C5DC08CEF49CDA03F45F267DBC323">
    <w:name w:val="055C5DC08CEF49CDA03F45F267DBC323"/>
  </w:style>
  <w:style w:type="paragraph" w:customStyle="1" w:styleId="699FF0E435A640DE86F59666656A159D">
    <w:name w:val="699FF0E435A640DE86F59666656A159D"/>
  </w:style>
  <w:style w:type="character" w:styleId="PlaceholderText">
    <w:name w:val="Placeholder Text"/>
    <w:basedOn w:val="DefaultParagraphFont"/>
    <w:uiPriority w:val="99"/>
    <w:semiHidden/>
    <w:rsid w:val="00E84475"/>
    <w:rPr>
      <w:color w:val="808080"/>
    </w:rPr>
  </w:style>
  <w:style w:type="paragraph" w:customStyle="1" w:styleId="B545C9BD02904623A71D8EC2B02FC15C">
    <w:name w:val="B545C9BD02904623A71D8EC2B02FC15C"/>
  </w:style>
  <w:style w:type="paragraph" w:customStyle="1" w:styleId="71EB05442AF34AEE99B0EA83E50725E0">
    <w:name w:val="71EB05442AF34AEE99B0EA83E50725E0"/>
  </w:style>
  <w:style w:type="paragraph" w:customStyle="1" w:styleId="73DA2429D5994B23BAB768682117500D">
    <w:name w:val="73DA2429D5994B23BAB768682117500D"/>
  </w:style>
  <w:style w:type="paragraph" w:customStyle="1" w:styleId="BE225BFB701D432A89D3951B4DDD40AE">
    <w:name w:val="BE225BFB701D432A89D3951B4DDD40AE"/>
  </w:style>
  <w:style w:type="paragraph" w:customStyle="1" w:styleId="3980B33EDBC44F9BB9C9F79C6B07A5A6">
    <w:name w:val="3980B33EDBC44F9BB9C9F79C6B07A5A6"/>
    <w:rsid w:val="00A45A1E"/>
  </w:style>
  <w:style w:type="paragraph" w:customStyle="1" w:styleId="281E739E6CE14FA69CC5D8629D28F33F">
    <w:name w:val="281E739E6CE14FA69CC5D8629D28F33F"/>
    <w:rsid w:val="00A45A1E"/>
  </w:style>
  <w:style w:type="paragraph" w:customStyle="1" w:styleId="73667902E5274FED8CECAC702D85576C">
    <w:name w:val="73667902E5274FED8CECAC702D85576C"/>
    <w:rsid w:val="003168E1"/>
    <w:pPr>
      <w:spacing w:after="180" w:line="288" w:lineRule="auto"/>
    </w:pPr>
    <w:rPr>
      <w:color w:val="404040" w:themeColor="text1" w:themeTint="BF"/>
      <w:sz w:val="18"/>
      <w:szCs w:val="18"/>
      <w:lang w:val="en-US" w:eastAsia="ja-JP"/>
    </w:rPr>
  </w:style>
  <w:style w:type="paragraph" w:customStyle="1" w:styleId="73667902E5274FED8CECAC702D85576C1">
    <w:name w:val="73667902E5274FED8CECAC702D85576C1"/>
    <w:rsid w:val="003168E1"/>
    <w:pPr>
      <w:spacing w:after="180" w:line="288" w:lineRule="auto"/>
    </w:pPr>
    <w:rPr>
      <w:color w:val="404040" w:themeColor="text1" w:themeTint="BF"/>
      <w:sz w:val="18"/>
      <w:szCs w:val="18"/>
      <w:lang w:val="en-US" w:eastAsia="ja-JP"/>
    </w:rPr>
  </w:style>
  <w:style w:type="paragraph" w:customStyle="1" w:styleId="DefaultPlaceholder-1854013439">
    <w:name w:val="DefaultPlaceholder_-1854013439"/>
    <w:rsid w:val="00E26637"/>
    <w:pPr>
      <w:keepNext/>
      <w:keepLines/>
      <w:spacing w:before="360" w:after="120" w:line="240" w:lineRule="auto"/>
      <w:outlineLvl w:val="1"/>
    </w:pPr>
    <w:rPr>
      <w:b/>
      <w:bCs/>
      <w:color w:val="4472C4" w:themeColor="accent1"/>
      <w:sz w:val="24"/>
      <w:szCs w:val="24"/>
      <w:lang w:val="en-US" w:eastAsia="ja-JP"/>
    </w:rPr>
  </w:style>
  <w:style w:type="paragraph" w:customStyle="1" w:styleId="DFB81156D0774668A679D6696059C2B4">
    <w:name w:val="DFB81156D0774668A679D6696059C2B4"/>
    <w:rsid w:val="00E26637"/>
    <w:pPr>
      <w:keepNext/>
      <w:keepLines/>
      <w:spacing w:before="360" w:after="120" w:line="240" w:lineRule="auto"/>
      <w:outlineLvl w:val="1"/>
    </w:pPr>
    <w:rPr>
      <w:b/>
      <w:bCs/>
      <w:color w:val="4472C4" w:themeColor="accent1"/>
      <w:sz w:val="24"/>
      <w:szCs w:val="24"/>
      <w:lang w:val="en-US" w:eastAsia="ja-JP"/>
    </w:rPr>
  </w:style>
  <w:style w:type="paragraph" w:customStyle="1" w:styleId="DFB81156D0774668A679D6696059C2B41">
    <w:name w:val="DFB81156D0774668A679D6696059C2B41"/>
    <w:rsid w:val="00281E56"/>
    <w:pPr>
      <w:keepNext/>
      <w:keepLines/>
      <w:spacing w:before="360" w:after="120" w:line="240" w:lineRule="auto"/>
      <w:outlineLvl w:val="1"/>
    </w:pPr>
    <w:rPr>
      <w:b/>
      <w:bCs/>
      <w:color w:val="4472C4" w:themeColor="accent1"/>
      <w:sz w:val="24"/>
      <w:szCs w:val="24"/>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81C596-489D-4E3E-9051-7F318C83AE38}">
  <ds:schemaRefs>
    <ds:schemaRef ds:uri="http://schemas.microsoft.com/sharepoint/v3/contenttype/forms"/>
  </ds:schemaRefs>
</ds:datastoreItem>
</file>

<file path=customXml/itemProps2.xml><?xml version="1.0" encoding="utf-8"?>
<ds:datastoreItem xmlns:ds="http://schemas.openxmlformats.org/officeDocument/2006/customXml" ds:itemID="{B1D230EF-FC86-4F95-B0D5-4385BFF79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design).dotx</Template>
  <TotalTime>158</TotalTime>
  <Pages>1</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Practitioner’s name</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Rodney Lopez</dc:creator>
  <cp:lastModifiedBy>Dr Rodney Lopez</cp:lastModifiedBy>
  <cp:revision>34</cp:revision>
  <dcterms:created xsi:type="dcterms:W3CDTF">2017-12-28T03:25:00Z</dcterms:created>
  <dcterms:modified xsi:type="dcterms:W3CDTF">2018-06-18T04:23:00Z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